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7CD9FF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Teachers Name:</w:t>
      </w:r>
      <w:r w:rsidR="00EC759C" w:rsidRPr="00EC759C">
        <w:rPr>
          <w:u w:val="single"/>
        </w:rPr>
        <w:tab/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5FC3E7B9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799D871C" w14:textId="77777777" w:rsidR="00B31E5C" w:rsidRDefault="007F3417" w:rsidP="00994BCD">
      <w:pPr>
        <w:ind w:left="4320" w:right="480"/>
        <w:rPr>
          <w:u w:val="single"/>
        </w:rPr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p w14:paraId="2B553462" w14:textId="77777777" w:rsidR="00D31EFC" w:rsidRDefault="00D31EFC" w:rsidP="00994BCD">
      <w:pPr>
        <w:ind w:left="4320" w:right="480"/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E43922" w:rsidRPr="00E43922" w14:paraId="108A25BE" w14:textId="77777777" w:rsidTr="000D34A6">
        <w:tc>
          <w:tcPr>
            <w:tcW w:w="0" w:type="auto"/>
            <w:shd w:val="clear" w:color="auto" w:fill="auto"/>
          </w:tcPr>
          <w:p w14:paraId="7EC76D23" w14:textId="77777777" w:rsidR="00E43922" w:rsidRDefault="00125B0F" w:rsidP="00125B0F">
            <w:pPr>
              <w:rPr>
                <w:b/>
              </w:rPr>
            </w:pPr>
            <w:r>
              <w:rPr>
                <w:b/>
              </w:rPr>
              <w:t xml:space="preserve">Total Points Possible: </w:t>
            </w:r>
            <w:r w:rsidR="003A2ABB">
              <w:rPr>
                <w:b/>
              </w:rPr>
              <w:t>15</w:t>
            </w:r>
          </w:p>
          <w:p w14:paraId="43B2DA3D" w14:textId="77777777" w:rsidR="00D31EFC" w:rsidRDefault="00D31EFC" w:rsidP="00125B0F">
            <w:pPr>
              <w:rPr>
                <w:b/>
              </w:rPr>
            </w:pPr>
            <w:r>
              <w:rPr>
                <w:b/>
              </w:rPr>
              <w:t>Subtitles:</w:t>
            </w:r>
            <w:r w:rsidR="003A2ABB">
              <w:rPr>
                <w:b/>
              </w:rPr>
              <w:t xml:space="preserve"> Yes</w:t>
            </w:r>
          </w:p>
          <w:p w14:paraId="3F6B402F" w14:textId="77777777" w:rsidR="00D31EFC" w:rsidRPr="00125B0F" w:rsidRDefault="00D31EFC" w:rsidP="00125B0F">
            <w:pPr>
              <w:rPr>
                <w:b/>
              </w:rPr>
            </w:pPr>
            <w:r>
              <w:rPr>
                <w:b/>
              </w:rPr>
              <w:t>Running Time:</w:t>
            </w:r>
            <w:r w:rsidR="003A2ABB">
              <w:rPr>
                <w:b/>
              </w:rPr>
              <w:t xml:space="preserve"> 52 minutes</w:t>
            </w:r>
          </w:p>
        </w:tc>
      </w:tr>
      <w:tr w:rsidR="00E43922" w:rsidRPr="00E43922" w14:paraId="2928D766" w14:textId="77777777" w:rsidTr="000D34A6">
        <w:tc>
          <w:tcPr>
            <w:tcW w:w="0" w:type="auto"/>
            <w:shd w:val="clear" w:color="auto" w:fill="auto"/>
          </w:tcPr>
          <w:p w14:paraId="1ED69542" w14:textId="77777777" w:rsidR="00E43922" w:rsidRPr="004C42EF" w:rsidRDefault="00694B20" w:rsidP="00EE36F7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D</w:t>
            </w:r>
            <w:r w:rsidR="00E43922" w:rsidRPr="004C42EF">
              <w:rPr>
                <w:b/>
                <w:u w:val="single"/>
              </w:rPr>
              <w:t xml:space="preserve">VD Title </w:t>
            </w:r>
            <w:r w:rsidR="00945E9F">
              <w:rPr>
                <w:b/>
                <w:u w:val="single"/>
              </w:rPr>
              <w:t xml:space="preserve">: </w:t>
            </w:r>
            <w:r w:rsidR="00A15953">
              <w:rPr>
                <w:b/>
                <w:u w:val="single"/>
              </w:rPr>
              <w:t>Inside North Korea</w:t>
            </w:r>
            <w:bookmarkStart w:id="0" w:name="_GoBack"/>
            <w:bookmarkEnd w:id="0"/>
          </w:p>
        </w:tc>
      </w:tr>
      <w:tr w:rsidR="00E43922" w:rsidRPr="00E43922" w14:paraId="011FD8CD" w14:textId="77777777" w:rsidTr="000D34A6">
        <w:tc>
          <w:tcPr>
            <w:tcW w:w="0" w:type="auto"/>
            <w:shd w:val="clear" w:color="auto" w:fill="auto"/>
          </w:tcPr>
          <w:p w14:paraId="1EDC3667" w14:textId="77777777" w:rsidR="00E43922" w:rsidRPr="00E43922" w:rsidRDefault="00EE36F7" w:rsidP="00EE36F7">
            <w:pPr>
              <w:jc w:val="center"/>
              <w:rPr>
                <w:b/>
              </w:rPr>
            </w:pPr>
            <w:r w:rsidRPr="00EE36F7">
              <w:rPr>
                <w:b/>
              </w:rPr>
              <w:t>Comprehension Quiz</w:t>
            </w:r>
          </w:p>
        </w:tc>
      </w:tr>
      <w:tr w:rsidR="00E43922" w:rsidRPr="00E43922" w14:paraId="19925D83" w14:textId="77777777" w:rsidTr="000D34A6">
        <w:tc>
          <w:tcPr>
            <w:tcW w:w="0" w:type="auto"/>
            <w:shd w:val="clear" w:color="auto" w:fill="auto"/>
          </w:tcPr>
          <w:p w14:paraId="3DCCD99C" w14:textId="77777777" w:rsidR="00945E9F" w:rsidRDefault="00945E9F" w:rsidP="00945E9F">
            <w:r>
              <w:t xml:space="preserve">Instructions: </w:t>
            </w:r>
          </w:p>
          <w:p w14:paraId="76C504CB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 obtain a copy of the DVD from the LC front desk.</w:t>
            </w:r>
          </w:p>
          <w:p w14:paraId="7F55E437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 that you printed. </w:t>
            </w:r>
          </w:p>
          <w:p w14:paraId="1D211794" w14:textId="77777777" w:rsidR="00E43922" w:rsidRPr="00945E9F" w:rsidRDefault="00945E9F" w:rsidP="00945E9F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COMPLETED ANSWER SHEET TO THE LC FRONT DESK</w:t>
            </w:r>
            <w:r w:rsidR="003105FD">
              <w:rPr>
                <w:b/>
              </w:rPr>
              <w:t>.</w:t>
            </w:r>
          </w:p>
        </w:tc>
      </w:tr>
      <w:tr w:rsidR="00E43922" w:rsidRPr="00E43922" w14:paraId="4CA9F726" w14:textId="77777777" w:rsidTr="000D34A6">
        <w:tc>
          <w:tcPr>
            <w:tcW w:w="0" w:type="auto"/>
            <w:shd w:val="clear" w:color="auto" w:fill="auto"/>
          </w:tcPr>
          <w:p w14:paraId="1F1A2EC7" w14:textId="77777777" w:rsidR="00E43922" w:rsidRDefault="00945E9F" w:rsidP="00945E9F">
            <w:pPr>
              <w:rPr>
                <w:b/>
              </w:rPr>
            </w:pPr>
            <w:r w:rsidRPr="00945E9F">
              <w:t xml:space="preserve">Summary: </w:t>
            </w:r>
            <w:r w:rsidR="00125B0F">
              <w:rPr>
                <w:b/>
              </w:rPr>
              <w:t xml:space="preserve"> </w:t>
            </w:r>
          </w:p>
          <w:p w14:paraId="4A814702" w14:textId="77777777" w:rsidR="00830683" w:rsidRDefault="00373841" w:rsidP="00373841">
            <w:pPr>
              <w:ind w:firstLine="720"/>
              <w:rPr>
                <w:iCs/>
              </w:rPr>
            </w:pPr>
            <w:r>
              <w:t xml:space="preserve">This film takes you inside the lives of </w:t>
            </w:r>
            <w:r w:rsidR="000B452D">
              <w:t xml:space="preserve">the citizens of </w:t>
            </w:r>
            <w:r>
              <w:t>North Korea</w:t>
            </w:r>
            <w:r w:rsidR="000B452D">
              <w:t>.</w:t>
            </w:r>
            <w:r>
              <w:t xml:space="preserve"> </w:t>
            </w:r>
            <w:r w:rsidR="000B452D">
              <w:t>T</w:t>
            </w:r>
            <w:r>
              <w:t xml:space="preserve">he medical team of Dr. </w:t>
            </w:r>
            <w:proofErr w:type="spellStart"/>
            <w:r w:rsidRPr="00373841">
              <w:rPr>
                <w:iCs/>
              </w:rPr>
              <w:t>Sanduk</w:t>
            </w:r>
            <w:proofErr w:type="spellEnd"/>
            <w:r w:rsidRPr="00373841">
              <w:rPr>
                <w:iCs/>
              </w:rPr>
              <w:t xml:space="preserve"> </w:t>
            </w:r>
            <w:proofErr w:type="spellStart"/>
            <w:r w:rsidRPr="00373841">
              <w:rPr>
                <w:iCs/>
              </w:rPr>
              <w:t>Ruit</w:t>
            </w:r>
            <w:proofErr w:type="spellEnd"/>
            <w:r>
              <w:rPr>
                <w:iCs/>
              </w:rPr>
              <w:t xml:space="preserve">, a Nepalese eye surgeon, </w:t>
            </w:r>
            <w:r w:rsidR="00B42EA5">
              <w:rPr>
                <w:iCs/>
              </w:rPr>
              <w:t>volunteers to conduct</w:t>
            </w:r>
            <w:r w:rsidR="003105FD">
              <w:rPr>
                <w:iCs/>
              </w:rPr>
              <w:t xml:space="preserve"> more than 1,000 eye surgeries f</w:t>
            </w:r>
            <w:r>
              <w:rPr>
                <w:iCs/>
              </w:rPr>
              <w:t>o</w:t>
            </w:r>
            <w:r w:rsidR="003105FD">
              <w:rPr>
                <w:iCs/>
              </w:rPr>
              <w:t>r</w:t>
            </w:r>
            <w:r>
              <w:rPr>
                <w:iCs/>
              </w:rPr>
              <w:t xml:space="preserve"> blind </w:t>
            </w:r>
            <w:r w:rsidR="00B42EA5">
              <w:rPr>
                <w:iCs/>
              </w:rPr>
              <w:t xml:space="preserve">people </w:t>
            </w:r>
            <w:r>
              <w:rPr>
                <w:iCs/>
              </w:rPr>
              <w:t xml:space="preserve">in North Korea. While making a documentary on Dr. </w:t>
            </w:r>
            <w:proofErr w:type="spellStart"/>
            <w:r>
              <w:rPr>
                <w:iCs/>
              </w:rPr>
              <w:t>Ruit’s</w:t>
            </w:r>
            <w:proofErr w:type="spellEnd"/>
            <w:r w:rsidR="00B42EA5">
              <w:rPr>
                <w:iCs/>
              </w:rPr>
              <w:t xml:space="preserve"> work, t</w:t>
            </w:r>
            <w:r>
              <w:rPr>
                <w:iCs/>
              </w:rPr>
              <w:t>he</w:t>
            </w:r>
            <w:r w:rsidR="00B42EA5">
              <w:rPr>
                <w:iCs/>
              </w:rPr>
              <w:t xml:space="preserve"> camera crew was able to record the </w:t>
            </w:r>
            <w:r>
              <w:rPr>
                <w:iCs/>
              </w:rPr>
              <w:t>stories of</w:t>
            </w:r>
            <w:r w:rsidR="00B42EA5">
              <w:rPr>
                <w:iCs/>
              </w:rPr>
              <w:t xml:space="preserve"> many</w:t>
            </w:r>
            <w:r>
              <w:rPr>
                <w:iCs/>
              </w:rPr>
              <w:t xml:space="preserve"> North Korean families</w:t>
            </w:r>
            <w:r w:rsidR="00B42EA5">
              <w:rPr>
                <w:iCs/>
              </w:rPr>
              <w:t>. They were also able to</w:t>
            </w:r>
            <w:r>
              <w:rPr>
                <w:iCs/>
              </w:rPr>
              <w:t xml:space="preserve"> interview</w:t>
            </w:r>
            <w:r w:rsidR="00B42EA5">
              <w:rPr>
                <w:iCs/>
              </w:rPr>
              <w:t xml:space="preserve"> former North Koreans</w:t>
            </w:r>
            <w:r>
              <w:rPr>
                <w:iCs/>
              </w:rPr>
              <w:t xml:space="preserve"> who had escaped from the country,</w:t>
            </w:r>
            <w:r w:rsidR="00B42EA5">
              <w:rPr>
                <w:iCs/>
              </w:rPr>
              <w:t xml:space="preserve"> and learn more about the rules and</w:t>
            </w:r>
            <w:r>
              <w:rPr>
                <w:iCs/>
              </w:rPr>
              <w:t xml:space="preserve"> beliefs in North Korea. </w:t>
            </w:r>
          </w:p>
          <w:p w14:paraId="5C8DF2D7" w14:textId="77777777" w:rsidR="00373841" w:rsidRPr="00125B0F" w:rsidRDefault="00373841" w:rsidP="00373841">
            <w:pPr>
              <w:ind w:firstLine="720"/>
            </w:pPr>
          </w:p>
        </w:tc>
      </w:tr>
      <w:tr w:rsidR="00E43922" w:rsidRPr="00E43922" w14:paraId="715C16B3" w14:textId="77777777" w:rsidTr="000D34A6">
        <w:tc>
          <w:tcPr>
            <w:tcW w:w="0" w:type="auto"/>
            <w:shd w:val="clear" w:color="auto" w:fill="auto"/>
          </w:tcPr>
          <w:p w14:paraId="2F7B4CDD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Main vocabulary that is used in the DVD.  </w:t>
            </w:r>
          </w:p>
          <w:p w14:paraId="28408EE2" w14:textId="77777777" w:rsidR="00E43922" w:rsidRDefault="006862E3" w:rsidP="00DA63DA">
            <w:pPr>
              <w:numPr>
                <w:ilvl w:val="0"/>
                <w:numId w:val="3"/>
              </w:numPr>
            </w:pPr>
            <w:r w:rsidRPr="00AB3111">
              <w:rPr>
                <w:b/>
                <w:u w:val="single"/>
              </w:rPr>
              <w:t>Isolated</w:t>
            </w:r>
            <w:r w:rsidR="00DA63DA">
              <w:t xml:space="preserve"> – </w:t>
            </w:r>
            <w:r w:rsidR="00AB3111">
              <w:t xml:space="preserve">(adj.) </w:t>
            </w:r>
            <w:r>
              <w:t>separation from the others, being alone.</w:t>
            </w:r>
          </w:p>
          <w:p w14:paraId="4FB62A59" w14:textId="77777777" w:rsidR="00AB3111" w:rsidRPr="00AB3111" w:rsidRDefault="00AB3111" w:rsidP="00AB3111">
            <w:pPr>
              <w:ind w:left="780"/>
              <w:rPr>
                <w:i/>
              </w:rPr>
            </w:pPr>
            <w:r w:rsidRPr="00AB3111">
              <w:rPr>
                <w:i/>
              </w:rPr>
              <w:t>Ex: students say that Laie is somewhat isolated because it is far from town.</w:t>
            </w:r>
          </w:p>
          <w:p w14:paraId="1A8385A8" w14:textId="77777777" w:rsidR="00DA63DA" w:rsidRDefault="006862E3" w:rsidP="00DA63DA">
            <w:pPr>
              <w:numPr>
                <w:ilvl w:val="0"/>
                <w:numId w:val="3"/>
              </w:numPr>
            </w:pPr>
            <w:r w:rsidRPr="00D025E4">
              <w:rPr>
                <w:b/>
                <w:u w:val="single"/>
              </w:rPr>
              <w:t>Cataracts</w:t>
            </w:r>
            <w:r w:rsidR="00DA63DA">
              <w:t xml:space="preserve"> – </w:t>
            </w:r>
            <w:r w:rsidR="00B66935">
              <w:t xml:space="preserve">(noun) </w:t>
            </w:r>
            <w:r w:rsidR="00CF7185">
              <w:t>an</w:t>
            </w:r>
            <w:r>
              <w:t xml:space="preserve"> eye illness which block</w:t>
            </w:r>
            <w:r w:rsidR="00AB3111">
              <w:t>s</w:t>
            </w:r>
            <w:r>
              <w:t xml:space="preserve"> </w:t>
            </w:r>
            <w:r w:rsidR="00AB3111">
              <w:t>light from coming into the eye</w:t>
            </w:r>
            <w:r w:rsidR="00DA63DA">
              <w:t>.</w:t>
            </w:r>
          </w:p>
          <w:p w14:paraId="42AB3208" w14:textId="77777777" w:rsidR="00AB3111" w:rsidRPr="00AB3111" w:rsidRDefault="00AB3111" w:rsidP="00AB3111">
            <w:pPr>
              <w:ind w:left="780"/>
              <w:rPr>
                <w:i/>
              </w:rPr>
            </w:pPr>
            <w:r w:rsidRPr="00AB3111">
              <w:rPr>
                <w:i/>
              </w:rPr>
              <w:t>Ex: The old man had cataracts</w:t>
            </w:r>
            <w:r w:rsidR="003105FD">
              <w:rPr>
                <w:i/>
              </w:rPr>
              <w:t>,</w:t>
            </w:r>
            <w:r w:rsidRPr="00AB3111">
              <w:rPr>
                <w:i/>
              </w:rPr>
              <w:t xml:space="preserve"> so he couldn’t see clearly.</w:t>
            </w:r>
          </w:p>
          <w:p w14:paraId="3CAB38FE" w14:textId="77777777" w:rsidR="00DA63DA" w:rsidRDefault="006862E3" w:rsidP="00DA63DA">
            <w:pPr>
              <w:numPr>
                <w:ilvl w:val="0"/>
                <w:numId w:val="3"/>
              </w:numPr>
            </w:pPr>
            <w:r w:rsidRPr="00B06355">
              <w:rPr>
                <w:b/>
                <w:u w:val="single"/>
              </w:rPr>
              <w:t>Border</w:t>
            </w:r>
            <w:r>
              <w:t xml:space="preserve"> – </w:t>
            </w:r>
            <w:r w:rsidR="00B66935">
              <w:t xml:space="preserve">(noun) </w:t>
            </w:r>
            <w:r w:rsidR="0080077D">
              <w:t>a</w:t>
            </w:r>
            <w:r>
              <w:t>n area or a part which separates one place form another</w:t>
            </w:r>
            <w:r w:rsidR="00DA63DA">
              <w:t>.</w:t>
            </w:r>
          </w:p>
          <w:p w14:paraId="0FB64B2F" w14:textId="77777777" w:rsidR="00B66935" w:rsidRPr="00071B82" w:rsidRDefault="00071B82" w:rsidP="00B66935">
            <w:pPr>
              <w:ind w:left="780"/>
              <w:rPr>
                <w:i/>
              </w:rPr>
            </w:pPr>
            <w:r w:rsidRPr="00071B82">
              <w:rPr>
                <w:i/>
              </w:rPr>
              <w:t>Ex: If you cross the southern border of the United States you will enter into Mexico.</w:t>
            </w:r>
          </w:p>
          <w:p w14:paraId="5F6EF48F" w14:textId="77777777" w:rsidR="00DA63DA" w:rsidRDefault="00373841" w:rsidP="00373841">
            <w:pPr>
              <w:numPr>
                <w:ilvl w:val="0"/>
                <w:numId w:val="3"/>
              </w:numPr>
            </w:pPr>
            <w:r w:rsidRPr="00B06355">
              <w:rPr>
                <w:b/>
                <w:u w:val="single"/>
              </w:rPr>
              <w:t>Former</w:t>
            </w:r>
            <w:r w:rsidR="00DA63DA">
              <w:t xml:space="preserve"> – </w:t>
            </w:r>
            <w:r w:rsidR="0080077D">
              <w:t>(adj.) t</w:t>
            </w:r>
            <w:r>
              <w:t>ime that is previous, before, or earlier.</w:t>
            </w:r>
          </w:p>
          <w:p w14:paraId="3EA8EB6A" w14:textId="77777777" w:rsidR="00A81A35" w:rsidRPr="00B06355" w:rsidRDefault="00B06355" w:rsidP="00B06355">
            <w:pPr>
              <w:ind w:left="780"/>
              <w:rPr>
                <w:i/>
              </w:rPr>
            </w:pPr>
            <w:r w:rsidRPr="00B06355">
              <w:rPr>
                <w:i/>
              </w:rPr>
              <w:t>Ex: The former prophet was Gordon B. Hinckley.</w:t>
            </w:r>
          </w:p>
        </w:tc>
      </w:tr>
      <w:tr w:rsidR="00E43922" w:rsidRPr="00E43922" w14:paraId="46B01588" w14:textId="77777777" w:rsidTr="000D34A6">
        <w:tc>
          <w:tcPr>
            <w:tcW w:w="0" w:type="auto"/>
            <w:shd w:val="clear" w:color="auto" w:fill="auto"/>
          </w:tcPr>
          <w:p w14:paraId="74DFBF05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1036285B" w14:textId="77777777" w:rsidTr="000D34A6">
        <w:tc>
          <w:tcPr>
            <w:tcW w:w="0" w:type="auto"/>
            <w:shd w:val="clear" w:color="auto" w:fill="auto"/>
          </w:tcPr>
          <w:p w14:paraId="6C36DFD7" w14:textId="77777777" w:rsidR="00E43922" w:rsidRPr="00E43922" w:rsidRDefault="00677260" w:rsidP="003105FD">
            <w:pPr>
              <w:numPr>
                <w:ilvl w:val="0"/>
                <w:numId w:val="1"/>
              </w:numPr>
            </w:pPr>
            <w:r>
              <w:t xml:space="preserve">According to North Koreans, </w:t>
            </w:r>
            <w:r w:rsidR="00A15953">
              <w:t xml:space="preserve">Kim </w:t>
            </w:r>
            <w:proofErr w:type="spellStart"/>
            <w:r w:rsidR="00A15953">
              <w:t>Jong-il</w:t>
            </w:r>
            <w:proofErr w:type="spellEnd"/>
            <w:r w:rsidR="00A15953">
              <w:t xml:space="preserve"> is the son of God, and a </w:t>
            </w:r>
            <w:r w:rsidR="006862E3">
              <w:t xml:space="preserve">dear </w:t>
            </w:r>
            <w:r w:rsidR="00A15953">
              <w:t>leader who rules as a God King in North Korea. What impact does this leader ha</w:t>
            </w:r>
            <w:r>
              <w:t>ve</w:t>
            </w:r>
            <w:r w:rsidR="00A15953">
              <w:t xml:space="preserve"> in the lives of North Korean</w:t>
            </w:r>
            <w:r w:rsidR="00264F05">
              <w:t>s</w:t>
            </w:r>
            <w:r w:rsidR="00A15953">
              <w:t>?</w:t>
            </w:r>
          </w:p>
        </w:tc>
      </w:tr>
      <w:tr w:rsidR="00E43922" w:rsidRPr="00E43922" w14:paraId="13F7F81C" w14:textId="77777777" w:rsidTr="000D34A6">
        <w:tc>
          <w:tcPr>
            <w:tcW w:w="0" w:type="auto"/>
            <w:shd w:val="clear" w:color="auto" w:fill="auto"/>
          </w:tcPr>
          <w:p w14:paraId="08B6D83E" w14:textId="77777777" w:rsidR="00A15953" w:rsidRDefault="00B6101E" w:rsidP="00A1595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9928A4D" w14:textId="77777777" w:rsidR="00084346" w:rsidRDefault="00084346" w:rsidP="00A15953">
            <w:pPr>
              <w:rPr>
                <w:b/>
              </w:rPr>
            </w:pPr>
          </w:p>
          <w:p w14:paraId="35D0ACA0" w14:textId="77777777" w:rsidR="00B31E5C" w:rsidRDefault="00B31E5C" w:rsidP="00853060">
            <w:pPr>
              <w:rPr>
                <w:rFonts w:eastAsia="MS Mincho"/>
                <w:b/>
                <w:color w:val="000000"/>
              </w:rPr>
            </w:pPr>
          </w:p>
          <w:p w14:paraId="217B4B3F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1202708E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02A4A1B3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00DC06A7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3A807C72" w14:textId="77777777" w:rsidTr="000D34A6">
        <w:tc>
          <w:tcPr>
            <w:tcW w:w="0" w:type="auto"/>
            <w:shd w:val="clear" w:color="auto" w:fill="auto"/>
          </w:tcPr>
          <w:p w14:paraId="2AF60091" w14:textId="77777777" w:rsidR="00E43922" w:rsidRPr="00E43922" w:rsidRDefault="00A15953" w:rsidP="00794202">
            <w:pPr>
              <w:numPr>
                <w:ilvl w:val="0"/>
                <w:numId w:val="1"/>
              </w:numPr>
            </w:pPr>
            <w:r>
              <w:t xml:space="preserve">The film mentioned that North Korea is the most </w:t>
            </w:r>
            <w:r w:rsidRPr="006862E3">
              <w:rPr>
                <w:i/>
              </w:rPr>
              <w:t>isolate</w:t>
            </w:r>
            <w:r w:rsidR="00794202">
              <w:rPr>
                <w:i/>
              </w:rPr>
              <w:t>d</w:t>
            </w:r>
            <w:r>
              <w:t xml:space="preserve"> place on earth. How </w:t>
            </w:r>
            <w:r w:rsidR="00794202">
              <w:t>was the video crew allowed to film</w:t>
            </w:r>
            <w:r>
              <w:t xml:space="preserve"> inside North Korea?</w:t>
            </w:r>
          </w:p>
        </w:tc>
      </w:tr>
      <w:tr w:rsidR="00E43922" w:rsidRPr="00E43922" w14:paraId="7DE7AEC9" w14:textId="77777777" w:rsidTr="000D34A6">
        <w:tc>
          <w:tcPr>
            <w:tcW w:w="0" w:type="auto"/>
            <w:shd w:val="clear" w:color="auto" w:fill="auto"/>
          </w:tcPr>
          <w:p w14:paraId="6E32EF30" w14:textId="77777777" w:rsidR="00B6101E" w:rsidRDefault="00B6101E" w:rsidP="00B6101E">
            <w:pPr>
              <w:rPr>
                <w:b/>
              </w:rPr>
            </w:pPr>
            <w:r w:rsidRPr="00B6101E"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330EF31C" w14:textId="77777777" w:rsidR="00084346" w:rsidRDefault="00084346" w:rsidP="00B6101E">
            <w:pPr>
              <w:rPr>
                <w:b/>
              </w:rPr>
            </w:pPr>
          </w:p>
          <w:p w14:paraId="5F913796" w14:textId="77777777" w:rsidR="00B31E5C" w:rsidRDefault="00B31E5C" w:rsidP="00853060">
            <w:pPr>
              <w:rPr>
                <w:rFonts w:eastAsia="MS Mincho"/>
                <w:b/>
                <w:color w:val="000000"/>
              </w:rPr>
            </w:pPr>
          </w:p>
          <w:p w14:paraId="610E5B18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7EC98D3E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153C8873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4E4B603E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3CB81AC4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17F6A60C" w14:textId="77777777" w:rsidTr="000D34A6">
        <w:tc>
          <w:tcPr>
            <w:tcW w:w="0" w:type="auto"/>
            <w:shd w:val="clear" w:color="auto" w:fill="auto"/>
          </w:tcPr>
          <w:p w14:paraId="3C295034" w14:textId="77777777" w:rsidR="00E43922" w:rsidRPr="00E43922" w:rsidRDefault="00F254B0" w:rsidP="00F254B0">
            <w:pPr>
              <w:numPr>
                <w:ilvl w:val="0"/>
                <w:numId w:val="1"/>
              </w:numPr>
            </w:pPr>
            <w:r>
              <w:t xml:space="preserve">Usually, Americans are not allowed inside North Korea. </w:t>
            </w:r>
            <w:r w:rsidR="00084346">
              <w:t>Why</w:t>
            </w:r>
            <w:r>
              <w:t>?</w:t>
            </w:r>
            <w:r w:rsidR="00084346">
              <w:t xml:space="preserve"> </w:t>
            </w:r>
          </w:p>
        </w:tc>
      </w:tr>
      <w:tr w:rsidR="00E43922" w:rsidRPr="00E43922" w14:paraId="52132830" w14:textId="77777777" w:rsidTr="000D34A6">
        <w:tc>
          <w:tcPr>
            <w:tcW w:w="0" w:type="auto"/>
            <w:shd w:val="clear" w:color="auto" w:fill="auto"/>
          </w:tcPr>
          <w:p w14:paraId="6C4CD4F3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A927020" w14:textId="77777777" w:rsidR="00084346" w:rsidRDefault="00084346" w:rsidP="00B6101E">
            <w:pPr>
              <w:rPr>
                <w:b/>
              </w:rPr>
            </w:pPr>
          </w:p>
          <w:p w14:paraId="3EE47396" w14:textId="77777777" w:rsidR="00B31E5C" w:rsidRDefault="00B31E5C" w:rsidP="00853060">
            <w:pPr>
              <w:rPr>
                <w:rFonts w:eastAsia="MS Mincho"/>
                <w:b/>
                <w:color w:val="000000"/>
              </w:rPr>
            </w:pPr>
          </w:p>
          <w:p w14:paraId="5D3313E9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0B8FCA5C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2652D070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56F8CEF5" w14:textId="77777777" w:rsidTr="000D34A6">
        <w:tc>
          <w:tcPr>
            <w:tcW w:w="0" w:type="auto"/>
            <w:shd w:val="clear" w:color="auto" w:fill="auto"/>
          </w:tcPr>
          <w:p w14:paraId="43F98890" w14:textId="77777777" w:rsidR="00E43922" w:rsidRPr="00E43922" w:rsidRDefault="00084346" w:rsidP="00CF7185">
            <w:pPr>
              <w:numPr>
                <w:ilvl w:val="0"/>
                <w:numId w:val="1"/>
              </w:numPr>
            </w:pPr>
            <w:r>
              <w:t xml:space="preserve">Why </w:t>
            </w:r>
            <w:r w:rsidR="0081773A">
              <w:t xml:space="preserve">did the North Korean government </w:t>
            </w:r>
            <w:r w:rsidR="00CF7185">
              <w:t>allow</w:t>
            </w:r>
            <w:r>
              <w:t xml:space="preserve"> Dr. </w:t>
            </w:r>
            <w:proofErr w:type="spellStart"/>
            <w:r>
              <w:t>Ruit</w:t>
            </w:r>
            <w:proofErr w:type="spellEnd"/>
            <w:r>
              <w:t xml:space="preserve"> and his team </w:t>
            </w:r>
            <w:r w:rsidR="003105FD">
              <w:t xml:space="preserve">to </w:t>
            </w:r>
            <w:r>
              <w:t>come?</w:t>
            </w:r>
          </w:p>
        </w:tc>
      </w:tr>
      <w:tr w:rsidR="00E43922" w:rsidRPr="00E43922" w14:paraId="069A933B" w14:textId="77777777" w:rsidTr="000D34A6">
        <w:tc>
          <w:tcPr>
            <w:tcW w:w="0" w:type="auto"/>
            <w:shd w:val="clear" w:color="auto" w:fill="auto"/>
          </w:tcPr>
          <w:p w14:paraId="22287442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500C6FF" w14:textId="77777777" w:rsidR="00125B0F" w:rsidRDefault="00125B0F" w:rsidP="00853060">
            <w:pPr>
              <w:rPr>
                <w:b/>
              </w:rPr>
            </w:pPr>
          </w:p>
          <w:p w14:paraId="09DECEE6" w14:textId="77777777" w:rsidR="00B6101E" w:rsidRDefault="00B6101E" w:rsidP="00853060">
            <w:pPr>
              <w:rPr>
                <w:rFonts w:eastAsia="MS Mincho"/>
                <w:b/>
                <w:color w:val="000000"/>
              </w:rPr>
            </w:pPr>
          </w:p>
          <w:p w14:paraId="43B4121D" w14:textId="77777777" w:rsidR="00F030BF" w:rsidRDefault="00F030BF" w:rsidP="00853060">
            <w:pPr>
              <w:rPr>
                <w:b/>
              </w:rPr>
            </w:pPr>
          </w:p>
          <w:p w14:paraId="6E27C417" w14:textId="77777777" w:rsidR="00B31E5C" w:rsidRPr="00E43922" w:rsidRDefault="00B31E5C" w:rsidP="00853060">
            <w:pPr>
              <w:rPr>
                <w:b/>
              </w:rPr>
            </w:pPr>
          </w:p>
        </w:tc>
      </w:tr>
      <w:tr w:rsidR="00E43922" w:rsidRPr="00E43922" w14:paraId="1EF60E3C" w14:textId="77777777" w:rsidTr="000D34A6">
        <w:tc>
          <w:tcPr>
            <w:tcW w:w="0" w:type="auto"/>
            <w:shd w:val="clear" w:color="auto" w:fill="auto"/>
          </w:tcPr>
          <w:p w14:paraId="730EEF0F" w14:textId="77777777" w:rsidR="00E43922" w:rsidRPr="00E43922" w:rsidRDefault="00F81BB3" w:rsidP="00F81BB3">
            <w:pPr>
              <w:numPr>
                <w:ilvl w:val="0"/>
                <w:numId w:val="1"/>
              </w:numPr>
            </w:pPr>
            <w:r>
              <w:t>What did</w:t>
            </w:r>
            <w:r w:rsidR="00084346">
              <w:t xml:space="preserve"> Dr. </w:t>
            </w:r>
            <w:proofErr w:type="spellStart"/>
            <w:r w:rsidR="00084346">
              <w:t>Ruit</w:t>
            </w:r>
            <w:proofErr w:type="spellEnd"/>
            <w:r w:rsidR="00084346">
              <w:t xml:space="preserve"> hope to do in10 days for the blind people and </w:t>
            </w:r>
            <w:r>
              <w:t xml:space="preserve">the other citizens of </w:t>
            </w:r>
            <w:r w:rsidR="00084346">
              <w:t>North Korea?</w:t>
            </w:r>
          </w:p>
        </w:tc>
      </w:tr>
      <w:tr w:rsidR="00E43922" w:rsidRPr="00E43922" w14:paraId="19C463A5" w14:textId="77777777" w:rsidTr="000D34A6">
        <w:tc>
          <w:tcPr>
            <w:tcW w:w="0" w:type="auto"/>
            <w:shd w:val="clear" w:color="auto" w:fill="auto"/>
          </w:tcPr>
          <w:p w14:paraId="608CC9F8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42D1573" w14:textId="77777777" w:rsidR="00084346" w:rsidRDefault="00084346" w:rsidP="00B6101E">
            <w:pPr>
              <w:rPr>
                <w:b/>
              </w:rPr>
            </w:pPr>
          </w:p>
          <w:p w14:paraId="209C94E7" w14:textId="77777777" w:rsidR="00B31E5C" w:rsidRDefault="00B31E5C" w:rsidP="00853060">
            <w:pPr>
              <w:rPr>
                <w:rFonts w:eastAsia="MS Mincho"/>
                <w:b/>
                <w:color w:val="000000"/>
              </w:rPr>
            </w:pPr>
          </w:p>
          <w:p w14:paraId="32091745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21CE7222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07FD4172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1D1D782C" w14:textId="77777777" w:rsidTr="000D34A6">
        <w:tc>
          <w:tcPr>
            <w:tcW w:w="0" w:type="auto"/>
            <w:shd w:val="clear" w:color="auto" w:fill="auto"/>
          </w:tcPr>
          <w:p w14:paraId="1E2F7162" w14:textId="77777777" w:rsidR="00E43922" w:rsidRPr="00E43922" w:rsidRDefault="00D96030" w:rsidP="00D96030">
            <w:pPr>
              <w:numPr>
                <w:ilvl w:val="0"/>
                <w:numId w:val="1"/>
              </w:numPr>
            </w:pPr>
            <w:r>
              <w:t xml:space="preserve">There is a town by the </w:t>
            </w:r>
            <w:r w:rsidRPr="00D96030">
              <w:t>border</w:t>
            </w:r>
            <w:r>
              <w:t xml:space="preserve"> between North and South Korea. </w:t>
            </w:r>
            <w:r w:rsidR="00084346" w:rsidRPr="00D96030">
              <w:t>Why</w:t>
            </w:r>
            <w:r w:rsidR="00084346">
              <w:t xml:space="preserve"> </w:t>
            </w:r>
            <w:r w:rsidR="001A6207">
              <w:t>are</w:t>
            </w:r>
            <w:r w:rsidR="00084346">
              <w:t xml:space="preserve"> most of the buildings in th</w:t>
            </w:r>
            <w:r>
              <w:t>is</w:t>
            </w:r>
            <w:r w:rsidR="00084346">
              <w:t xml:space="preserve"> town empty?</w:t>
            </w:r>
          </w:p>
        </w:tc>
      </w:tr>
      <w:tr w:rsidR="00E43922" w:rsidRPr="00E43922" w14:paraId="05E84B09" w14:textId="77777777" w:rsidTr="000D34A6">
        <w:tc>
          <w:tcPr>
            <w:tcW w:w="0" w:type="auto"/>
            <w:shd w:val="clear" w:color="auto" w:fill="auto"/>
          </w:tcPr>
          <w:p w14:paraId="0E97F2F9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650FCC4" w14:textId="77777777" w:rsidR="00B31E5C" w:rsidRDefault="00B31E5C" w:rsidP="00853060">
            <w:pPr>
              <w:rPr>
                <w:b/>
              </w:rPr>
            </w:pPr>
          </w:p>
          <w:p w14:paraId="1BFDE1E4" w14:textId="77777777" w:rsidR="0036396A" w:rsidRDefault="0036396A" w:rsidP="00853060">
            <w:pPr>
              <w:rPr>
                <w:b/>
              </w:rPr>
            </w:pPr>
          </w:p>
          <w:p w14:paraId="75CFB6E0" w14:textId="77777777" w:rsidR="00F030BF" w:rsidRDefault="00F030BF" w:rsidP="00853060">
            <w:pPr>
              <w:rPr>
                <w:b/>
              </w:rPr>
            </w:pPr>
          </w:p>
          <w:p w14:paraId="3CA7A16B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1AD0E6F4" w14:textId="77777777" w:rsidTr="000D34A6">
        <w:tc>
          <w:tcPr>
            <w:tcW w:w="0" w:type="auto"/>
            <w:shd w:val="clear" w:color="auto" w:fill="auto"/>
          </w:tcPr>
          <w:p w14:paraId="3B933E7C" w14:textId="77777777" w:rsidR="00E43922" w:rsidRPr="00E43922" w:rsidRDefault="00084346" w:rsidP="00084346">
            <w:pPr>
              <w:numPr>
                <w:ilvl w:val="0"/>
                <w:numId w:val="1"/>
              </w:numPr>
            </w:pPr>
            <w:r>
              <w:t>In the park by the hospital, there was a bench in a glass box. What was significant about the bench?</w:t>
            </w:r>
          </w:p>
        </w:tc>
      </w:tr>
      <w:tr w:rsidR="00E43922" w:rsidRPr="00E43922" w14:paraId="068058CB" w14:textId="77777777" w:rsidTr="000D34A6">
        <w:tc>
          <w:tcPr>
            <w:tcW w:w="0" w:type="auto"/>
            <w:shd w:val="clear" w:color="auto" w:fill="auto"/>
          </w:tcPr>
          <w:p w14:paraId="5B38D231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DE47A71" w14:textId="77777777" w:rsidR="00B31E5C" w:rsidRDefault="00B31E5C" w:rsidP="00853060">
            <w:pPr>
              <w:rPr>
                <w:b/>
              </w:rPr>
            </w:pPr>
          </w:p>
          <w:p w14:paraId="313A1652" w14:textId="77777777" w:rsidR="00B31E5C" w:rsidRDefault="00B31E5C" w:rsidP="00853060">
            <w:pPr>
              <w:rPr>
                <w:rFonts w:eastAsia="MS Mincho"/>
                <w:b/>
                <w:color w:val="000000"/>
              </w:rPr>
            </w:pPr>
          </w:p>
          <w:p w14:paraId="1C771664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1FA2C290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420EC5AF" w14:textId="77777777" w:rsidR="00F030BF" w:rsidRDefault="00F030BF" w:rsidP="00853060">
            <w:pPr>
              <w:rPr>
                <w:rFonts w:eastAsia="MS Mincho"/>
                <w:b/>
                <w:color w:val="000000"/>
              </w:rPr>
            </w:pPr>
          </w:p>
          <w:p w14:paraId="4BC2AD54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654489CC" w14:textId="77777777" w:rsidTr="000D34A6">
        <w:tc>
          <w:tcPr>
            <w:tcW w:w="0" w:type="auto"/>
            <w:shd w:val="clear" w:color="auto" w:fill="auto"/>
          </w:tcPr>
          <w:p w14:paraId="04DB1F18" w14:textId="77777777" w:rsidR="00E43922" w:rsidRPr="00E43922" w:rsidRDefault="00E233BC" w:rsidP="009C77E1">
            <w:pPr>
              <w:pStyle w:val="ListParagraph"/>
              <w:numPr>
                <w:ilvl w:val="0"/>
                <w:numId w:val="1"/>
              </w:numPr>
            </w:pPr>
            <w:r>
              <w:t>How did Korea split into North and South Korea?</w:t>
            </w:r>
          </w:p>
        </w:tc>
      </w:tr>
      <w:tr w:rsidR="00E43922" w:rsidRPr="00E43922" w14:paraId="733C616C" w14:textId="77777777" w:rsidTr="000D34A6">
        <w:tc>
          <w:tcPr>
            <w:tcW w:w="0" w:type="auto"/>
            <w:shd w:val="clear" w:color="auto" w:fill="auto"/>
          </w:tcPr>
          <w:p w14:paraId="11674C27" w14:textId="77777777" w:rsidR="00B6101E" w:rsidRDefault="00B6101E" w:rsidP="00B6101E">
            <w:pPr>
              <w:rPr>
                <w:b/>
              </w:rPr>
            </w:pPr>
            <w:r w:rsidRPr="00B6101E">
              <w:lastRenderedPageBreak/>
              <w:t>Answer the question here</w:t>
            </w:r>
            <w:r>
              <w:rPr>
                <w:b/>
              </w:rPr>
              <w:t xml:space="preserve">: </w:t>
            </w:r>
          </w:p>
          <w:p w14:paraId="42E11D01" w14:textId="77777777" w:rsidR="004A656F" w:rsidRDefault="004A656F" w:rsidP="00853060">
            <w:pPr>
              <w:rPr>
                <w:b/>
              </w:rPr>
            </w:pPr>
          </w:p>
          <w:p w14:paraId="512288FA" w14:textId="77777777" w:rsidR="00B31E5C" w:rsidRDefault="00B31E5C" w:rsidP="00853060">
            <w:pPr>
              <w:rPr>
                <w:b/>
              </w:rPr>
            </w:pPr>
          </w:p>
          <w:p w14:paraId="34EDC1F4" w14:textId="77777777" w:rsidR="00F030BF" w:rsidRDefault="00F030BF" w:rsidP="00853060">
            <w:pPr>
              <w:rPr>
                <w:b/>
              </w:rPr>
            </w:pPr>
          </w:p>
          <w:p w14:paraId="20366D08" w14:textId="77777777" w:rsidR="00F030BF" w:rsidRDefault="00F030BF" w:rsidP="00853060">
            <w:pPr>
              <w:rPr>
                <w:b/>
              </w:rPr>
            </w:pPr>
          </w:p>
          <w:p w14:paraId="63019901" w14:textId="77777777" w:rsidR="00F030BF" w:rsidRDefault="00F030BF" w:rsidP="00853060">
            <w:pPr>
              <w:rPr>
                <w:b/>
              </w:rPr>
            </w:pPr>
          </w:p>
          <w:p w14:paraId="4F57B80B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36ED740E" w14:textId="77777777" w:rsidTr="000D34A6">
        <w:tc>
          <w:tcPr>
            <w:tcW w:w="0" w:type="auto"/>
            <w:shd w:val="clear" w:color="auto" w:fill="auto"/>
          </w:tcPr>
          <w:p w14:paraId="6E726DDC" w14:textId="77777777" w:rsidR="00E43922" w:rsidRPr="00E43922" w:rsidRDefault="00726D36" w:rsidP="00026098">
            <w:pPr>
              <w:numPr>
                <w:ilvl w:val="0"/>
                <w:numId w:val="1"/>
              </w:numPr>
            </w:pPr>
            <w:r>
              <w:t>The DMZ</w:t>
            </w:r>
            <w:r w:rsidR="00793B83">
              <w:t xml:space="preserve"> is the </w:t>
            </w:r>
            <w:r w:rsidR="00793B83" w:rsidRPr="006862E3">
              <w:rPr>
                <w:i/>
              </w:rPr>
              <w:t>border</w:t>
            </w:r>
            <w:r w:rsidR="00793B83">
              <w:t xml:space="preserve"> between North and South Korea</w:t>
            </w:r>
            <w:r w:rsidR="00026098">
              <w:t>.</w:t>
            </w:r>
            <w:r w:rsidR="00793B83">
              <w:t xml:space="preserve"> What is the </w:t>
            </w:r>
            <w:r w:rsidR="00026098">
              <w:t>purpose</w:t>
            </w:r>
            <w:r w:rsidR="00793B83">
              <w:t xml:space="preserve"> of</w:t>
            </w:r>
            <w:r w:rsidR="00026098">
              <w:t xml:space="preserve"> the </w:t>
            </w:r>
            <w:r w:rsidR="00793B83">
              <w:t>DM</w:t>
            </w:r>
            <w:r w:rsidR="00026098">
              <w:t>Z to North Korea</w:t>
            </w:r>
            <w:r w:rsidR="00793B83">
              <w:t xml:space="preserve">? </w:t>
            </w:r>
          </w:p>
        </w:tc>
      </w:tr>
      <w:tr w:rsidR="00E43922" w:rsidRPr="00E43922" w14:paraId="31833B59" w14:textId="77777777" w:rsidTr="000D34A6">
        <w:tc>
          <w:tcPr>
            <w:tcW w:w="0" w:type="auto"/>
            <w:shd w:val="clear" w:color="auto" w:fill="auto"/>
          </w:tcPr>
          <w:p w14:paraId="4E89FC8D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EAA814B" w14:textId="77777777" w:rsidR="00125B0F" w:rsidRDefault="00125B0F" w:rsidP="00853060">
            <w:pPr>
              <w:rPr>
                <w:b/>
              </w:rPr>
            </w:pPr>
          </w:p>
          <w:p w14:paraId="0E2EEC72" w14:textId="77777777" w:rsidR="00125B0F" w:rsidRDefault="00125B0F" w:rsidP="00853060">
            <w:pPr>
              <w:rPr>
                <w:b/>
              </w:rPr>
            </w:pPr>
          </w:p>
          <w:p w14:paraId="39318EDB" w14:textId="77777777" w:rsidR="00F030BF" w:rsidRDefault="00F030BF" w:rsidP="00853060">
            <w:pPr>
              <w:rPr>
                <w:b/>
              </w:rPr>
            </w:pPr>
          </w:p>
          <w:p w14:paraId="3D423F4D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1E496CEB" w14:textId="77777777" w:rsidTr="000D34A6">
        <w:tc>
          <w:tcPr>
            <w:tcW w:w="0" w:type="auto"/>
            <w:shd w:val="clear" w:color="auto" w:fill="auto"/>
          </w:tcPr>
          <w:p w14:paraId="12889F06" w14:textId="77777777" w:rsidR="00E43922" w:rsidRPr="00E43922" w:rsidRDefault="00476323" w:rsidP="00765D98">
            <w:pPr>
              <w:numPr>
                <w:ilvl w:val="0"/>
                <w:numId w:val="1"/>
              </w:numPr>
            </w:pPr>
            <w:r>
              <w:t xml:space="preserve">Explain the major causes </w:t>
            </w:r>
            <w:r w:rsidR="00765D98">
              <w:t xml:space="preserve">of </w:t>
            </w:r>
            <w:r w:rsidR="00740233" w:rsidRPr="006862E3">
              <w:rPr>
                <w:i/>
              </w:rPr>
              <w:t>cataracts</w:t>
            </w:r>
            <w:r w:rsidR="00765D98">
              <w:rPr>
                <w:i/>
              </w:rPr>
              <w:t xml:space="preserve"> </w:t>
            </w:r>
            <w:r w:rsidR="00765D98">
              <w:t>and</w:t>
            </w:r>
            <w:r w:rsidR="00740233">
              <w:t xml:space="preserve"> how </w:t>
            </w:r>
            <w:r>
              <w:t>severe</w:t>
            </w:r>
            <w:r w:rsidR="00740233">
              <w:t xml:space="preserve"> it is</w:t>
            </w:r>
            <w:r>
              <w:t xml:space="preserve"> in North Korea</w:t>
            </w:r>
            <w:r w:rsidR="00765D98">
              <w:t>.</w:t>
            </w:r>
          </w:p>
        </w:tc>
      </w:tr>
      <w:tr w:rsidR="00E43922" w:rsidRPr="00E43922" w14:paraId="5295729A" w14:textId="77777777" w:rsidTr="000D34A6">
        <w:tc>
          <w:tcPr>
            <w:tcW w:w="0" w:type="auto"/>
            <w:shd w:val="clear" w:color="auto" w:fill="auto"/>
          </w:tcPr>
          <w:p w14:paraId="01E42EA5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9DE170E" w14:textId="77777777" w:rsidR="00740233" w:rsidRDefault="00740233" w:rsidP="00B6101E">
            <w:pPr>
              <w:rPr>
                <w:b/>
              </w:rPr>
            </w:pPr>
          </w:p>
          <w:p w14:paraId="482746E2" w14:textId="77777777" w:rsidR="00B31E5C" w:rsidRDefault="00B31E5C" w:rsidP="00853060">
            <w:pPr>
              <w:rPr>
                <w:b/>
              </w:rPr>
            </w:pPr>
          </w:p>
          <w:p w14:paraId="25D731EE" w14:textId="77777777" w:rsidR="00F030BF" w:rsidRDefault="00F030BF" w:rsidP="00853060">
            <w:pPr>
              <w:rPr>
                <w:b/>
              </w:rPr>
            </w:pPr>
          </w:p>
          <w:p w14:paraId="4BA34B88" w14:textId="77777777" w:rsidR="00F030BF" w:rsidRPr="00E43922" w:rsidRDefault="00F030BF" w:rsidP="00853060">
            <w:pPr>
              <w:rPr>
                <w:b/>
              </w:rPr>
            </w:pPr>
          </w:p>
        </w:tc>
      </w:tr>
      <w:tr w:rsidR="00E43922" w:rsidRPr="00E43922" w14:paraId="0864DA7F" w14:textId="77777777" w:rsidTr="000D34A6">
        <w:tc>
          <w:tcPr>
            <w:tcW w:w="0" w:type="auto"/>
            <w:shd w:val="clear" w:color="auto" w:fill="auto"/>
          </w:tcPr>
          <w:p w14:paraId="4A5A61C0" w14:textId="77777777" w:rsidR="00E43922" w:rsidRPr="00E43922" w:rsidRDefault="008412E4" w:rsidP="00130512">
            <w:pPr>
              <w:numPr>
                <w:ilvl w:val="0"/>
                <w:numId w:val="1"/>
              </w:numPr>
            </w:pPr>
            <w:r>
              <w:t xml:space="preserve">Describe the </w:t>
            </w:r>
            <w:r w:rsidR="002508F4">
              <w:t xml:space="preserve">medical </w:t>
            </w:r>
            <w:r>
              <w:t xml:space="preserve">condition </w:t>
            </w:r>
            <w:r w:rsidR="00DF0BF0">
              <w:t>in the</w:t>
            </w:r>
            <w:r>
              <w:t xml:space="preserve"> North Korea</w:t>
            </w:r>
            <w:r w:rsidR="00DF0BF0">
              <w:t>n</w:t>
            </w:r>
            <w:r>
              <w:t xml:space="preserve"> Hospital</w:t>
            </w:r>
            <w:r w:rsidR="00DF0BF0">
              <w:t xml:space="preserve"> </w:t>
            </w:r>
            <w:r w:rsidR="00130512">
              <w:t>featured</w:t>
            </w:r>
            <w:r w:rsidR="00DF0BF0">
              <w:t xml:space="preserve"> in the DVD</w:t>
            </w:r>
            <w:r>
              <w:t>.</w:t>
            </w:r>
            <w:r w:rsidR="00605A30">
              <w:t xml:space="preserve"> </w:t>
            </w:r>
          </w:p>
        </w:tc>
      </w:tr>
      <w:tr w:rsidR="00E43922" w:rsidRPr="00E43922" w14:paraId="1EEEC50D" w14:textId="77777777" w:rsidTr="000D34A6">
        <w:tc>
          <w:tcPr>
            <w:tcW w:w="0" w:type="auto"/>
            <w:shd w:val="clear" w:color="auto" w:fill="auto"/>
          </w:tcPr>
          <w:p w14:paraId="201EE227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BD6A57E" w14:textId="77777777" w:rsidR="00B31E5C" w:rsidRDefault="00B31E5C" w:rsidP="00853060">
            <w:pPr>
              <w:rPr>
                <w:b/>
              </w:rPr>
            </w:pPr>
          </w:p>
          <w:p w14:paraId="5497BCDF" w14:textId="77777777" w:rsidR="00104C79" w:rsidRDefault="00104C79" w:rsidP="00104C79">
            <w:pPr>
              <w:rPr>
                <w:b/>
              </w:rPr>
            </w:pPr>
          </w:p>
          <w:p w14:paraId="5C3598A4" w14:textId="77777777" w:rsidR="00F030BF" w:rsidRDefault="00F030BF" w:rsidP="00104C79">
            <w:pPr>
              <w:rPr>
                <w:b/>
              </w:rPr>
            </w:pPr>
          </w:p>
          <w:p w14:paraId="0F2DBF6C" w14:textId="77777777" w:rsidR="00F030BF" w:rsidRDefault="00F030BF" w:rsidP="00104C79">
            <w:pPr>
              <w:rPr>
                <w:b/>
              </w:rPr>
            </w:pPr>
          </w:p>
          <w:p w14:paraId="69153EAA" w14:textId="77777777" w:rsidR="00F030BF" w:rsidRDefault="00F030BF" w:rsidP="00104C79">
            <w:pPr>
              <w:rPr>
                <w:b/>
              </w:rPr>
            </w:pPr>
          </w:p>
          <w:p w14:paraId="6F11F4F1" w14:textId="77777777" w:rsidR="00F030BF" w:rsidRPr="00E43922" w:rsidRDefault="00F030BF" w:rsidP="00104C79">
            <w:pPr>
              <w:rPr>
                <w:b/>
              </w:rPr>
            </w:pPr>
          </w:p>
        </w:tc>
      </w:tr>
      <w:tr w:rsidR="00E43922" w:rsidRPr="00E43922" w14:paraId="2C723D78" w14:textId="77777777" w:rsidTr="000D34A6">
        <w:tc>
          <w:tcPr>
            <w:tcW w:w="0" w:type="auto"/>
            <w:shd w:val="clear" w:color="auto" w:fill="auto"/>
          </w:tcPr>
          <w:p w14:paraId="490A552B" w14:textId="77777777" w:rsidR="00E43922" w:rsidRPr="00E43922" w:rsidRDefault="00DE48E9" w:rsidP="00DD3C11">
            <w:pPr>
              <w:numPr>
                <w:ilvl w:val="0"/>
                <w:numId w:val="1"/>
              </w:numPr>
            </w:pPr>
            <w:r>
              <w:t>The film crew eventually visited the home of a blind lady.</w:t>
            </w:r>
            <w:r w:rsidR="004204E3">
              <w:t xml:space="preserve"> </w:t>
            </w:r>
            <w:r>
              <w:t>W</w:t>
            </w:r>
            <w:r w:rsidR="004204E3">
              <w:t xml:space="preserve">hat evidence in </w:t>
            </w:r>
            <w:r>
              <w:t>her</w:t>
            </w:r>
            <w:r w:rsidR="00DD3C11">
              <w:t xml:space="preserve"> home shows</w:t>
            </w:r>
            <w:r w:rsidR="004204E3">
              <w:t xml:space="preserve"> the importance of the dear leader, Kim </w:t>
            </w:r>
            <w:proofErr w:type="spellStart"/>
            <w:r w:rsidR="004204E3">
              <w:t>Jong-il</w:t>
            </w:r>
            <w:proofErr w:type="spellEnd"/>
            <w:r w:rsidR="006F60FB">
              <w:t xml:space="preserve">, </w:t>
            </w:r>
            <w:r>
              <w:t>in</w:t>
            </w:r>
            <w:r w:rsidR="006F60FB">
              <w:t xml:space="preserve"> the lives of the</w:t>
            </w:r>
            <w:r>
              <w:t xml:space="preserve"> people of</w:t>
            </w:r>
            <w:r w:rsidR="006F60FB">
              <w:t xml:space="preserve"> North Korea</w:t>
            </w:r>
            <w:r w:rsidR="004204E3">
              <w:t>?</w:t>
            </w:r>
          </w:p>
        </w:tc>
      </w:tr>
      <w:tr w:rsidR="00E43922" w:rsidRPr="00E43922" w14:paraId="5D4B99C5" w14:textId="77777777" w:rsidTr="000D34A6">
        <w:tc>
          <w:tcPr>
            <w:tcW w:w="0" w:type="auto"/>
            <w:shd w:val="clear" w:color="auto" w:fill="auto"/>
          </w:tcPr>
          <w:p w14:paraId="35ACFF2F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8C678B4" w14:textId="77777777" w:rsidR="004204E3" w:rsidRDefault="004204E3" w:rsidP="00853060">
            <w:pPr>
              <w:rPr>
                <w:b/>
              </w:rPr>
            </w:pPr>
          </w:p>
          <w:p w14:paraId="011167F0" w14:textId="77777777" w:rsidR="00B31E5C" w:rsidRDefault="00B31E5C" w:rsidP="00853060">
            <w:pPr>
              <w:rPr>
                <w:b/>
              </w:rPr>
            </w:pPr>
          </w:p>
          <w:p w14:paraId="13CD0DCC" w14:textId="77777777" w:rsidR="00F030BF" w:rsidRDefault="00F030BF" w:rsidP="00853060">
            <w:pPr>
              <w:rPr>
                <w:b/>
              </w:rPr>
            </w:pPr>
          </w:p>
          <w:p w14:paraId="3C971A03" w14:textId="77777777" w:rsidR="00F030BF" w:rsidRDefault="00F030BF" w:rsidP="00853060">
            <w:pPr>
              <w:rPr>
                <w:b/>
              </w:rPr>
            </w:pPr>
          </w:p>
          <w:p w14:paraId="0BCDAE56" w14:textId="77777777" w:rsidR="00F030BF" w:rsidRDefault="00F030BF" w:rsidP="00853060">
            <w:pPr>
              <w:rPr>
                <w:b/>
              </w:rPr>
            </w:pPr>
          </w:p>
          <w:p w14:paraId="6CA5CEBD" w14:textId="77777777" w:rsidR="00F030BF" w:rsidRDefault="00F030BF" w:rsidP="00853060">
            <w:pPr>
              <w:rPr>
                <w:b/>
              </w:rPr>
            </w:pPr>
          </w:p>
          <w:p w14:paraId="2FF91D06" w14:textId="77777777" w:rsidR="00F030BF" w:rsidRDefault="00F030BF" w:rsidP="00853060">
            <w:pPr>
              <w:rPr>
                <w:b/>
              </w:rPr>
            </w:pPr>
          </w:p>
          <w:p w14:paraId="02DB4C78" w14:textId="77777777" w:rsidR="00F030BF" w:rsidRDefault="00F030BF" w:rsidP="00853060">
            <w:pPr>
              <w:rPr>
                <w:b/>
              </w:rPr>
            </w:pPr>
          </w:p>
          <w:p w14:paraId="3211508A" w14:textId="77777777" w:rsidR="00B31E5C" w:rsidRPr="00E43922" w:rsidRDefault="00B31E5C" w:rsidP="00853060">
            <w:pPr>
              <w:rPr>
                <w:b/>
              </w:rPr>
            </w:pPr>
          </w:p>
        </w:tc>
      </w:tr>
      <w:tr w:rsidR="00730383" w:rsidRPr="00E43922" w14:paraId="7F351A0C" w14:textId="77777777" w:rsidTr="000D34A6">
        <w:tc>
          <w:tcPr>
            <w:tcW w:w="0" w:type="auto"/>
            <w:shd w:val="clear" w:color="auto" w:fill="auto"/>
          </w:tcPr>
          <w:p w14:paraId="38571107" w14:textId="77777777" w:rsidR="00730383" w:rsidRPr="00E43922" w:rsidRDefault="00F14ABD" w:rsidP="004902E8">
            <w:pPr>
              <w:pStyle w:val="ListParagraph"/>
              <w:numPr>
                <w:ilvl w:val="0"/>
                <w:numId w:val="1"/>
              </w:numPr>
            </w:pPr>
            <w:r>
              <w:t xml:space="preserve">According to the </w:t>
            </w:r>
            <w:r w:rsidRPr="004902E8">
              <w:rPr>
                <w:i/>
              </w:rPr>
              <w:t>form</w:t>
            </w:r>
            <w:r w:rsidR="004902E8" w:rsidRPr="004902E8">
              <w:rPr>
                <w:i/>
              </w:rPr>
              <w:t>er</w:t>
            </w:r>
            <w:r>
              <w:t xml:space="preserve"> guard in the North Korea</w:t>
            </w:r>
            <w:r w:rsidR="004902E8">
              <w:t>n</w:t>
            </w:r>
            <w:r>
              <w:t xml:space="preserve"> Prison camp, how were the people (prisoners) treated in </w:t>
            </w:r>
            <w:r w:rsidR="004902E8">
              <w:t>C</w:t>
            </w:r>
            <w:r>
              <w:t xml:space="preserve">amp </w:t>
            </w:r>
            <w:r w:rsidR="003B5ECB">
              <w:t>#</w:t>
            </w:r>
            <w:r>
              <w:t>22?</w:t>
            </w:r>
          </w:p>
        </w:tc>
      </w:tr>
      <w:tr w:rsidR="00730383" w:rsidRPr="00E43922" w14:paraId="3A56ADF0" w14:textId="77777777" w:rsidTr="000D34A6">
        <w:tc>
          <w:tcPr>
            <w:tcW w:w="0" w:type="auto"/>
            <w:shd w:val="clear" w:color="auto" w:fill="auto"/>
          </w:tcPr>
          <w:p w14:paraId="33353CC4" w14:textId="77777777" w:rsidR="00730383" w:rsidRDefault="00730383" w:rsidP="00ED0FE7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C68EF2A" w14:textId="77777777" w:rsidR="00730383" w:rsidRDefault="00730383" w:rsidP="00ED0FE7">
            <w:pPr>
              <w:rPr>
                <w:b/>
              </w:rPr>
            </w:pPr>
          </w:p>
          <w:p w14:paraId="00ABEE6F" w14:textId="77777777" w:rsidR="00F14ABD" w:rsidRDefault="00F14ABD" w:rsidP="00F14ABD">
            <w:pPr>
              <w:rPr>
                <w:b/>
              </w:rPr>
            </w:pPr>
          </w:p>
          <w:p w14:paraId="5EE6D96F" w14:textId="77777777" w:rsidR="00F030BF" w:rsidRDefault="00F030BF" w:rsidP="00F14ABD">
            <w:pPr>
              <w:rPr>
                <w:b/>
              </w:rPr>
            </w:pPr>
          </w:p>
          <w:p w14:paraId="5930719B" w14:textId="77777777" w:rsidR="00F030BF" w:rsidRDefault="00F030BF" w:rsidP="00F14ABD">
            <w:pPr>
              <w:rPr>
                <w:b/>
              </w:rPr>
            </w:pPr>
          </w:p>
          <w:p w14:paraId="32833D66" w14:textId="77777777" w:rsidR="00F030BF" w:rsidRDefault="00F030BF" w:rsidP="00F14ABD">
            <w:pPr>
              <w:rPr>
                <w:b/>
              </w:rPr>
            </w:pPr>
          </w:p>
          <w:p w14:paraId="6FD72FB8" w14:textId="77777777" w:rsidR="00F030BF" w:rsidRDefault="00F030BF" w:rsidP="00F14ABD">
            <w:pPr>
              <w:rPr>
                <w:b/>
              </w:rPr>
            </w:pPr>
          </w:p>
          <w:p w14:paraId="2D4E927E" w14:textId="77777777" w:rsidR="00F030BF" w:rsidRPr="00E43922" w:rsidRDefault="00F030BF" w:rsidP="00F14ABD">
            <w:pPr>
              <w:rPr>
                <w:b/>
              </w:rPr>
            </w:pPr>
          </w:p>
        </w:tc>
      </w:tr>
      <w:tr w:rsidR="00730383" w:rsidRPr="00E43922" w14:paraId="1612E8B2" w14:textId="77777777" w:rsidTr="000D34A6">
        <w:tc>
          <w:tcPr>
            <w:tcW w:w="0" w:type="auto"/>
            <w:shd w:val="clear" w:color="auto" w:fill="auto"/>
          </w:tcPr>
          <w:p w14:paraId="2A5B9293" w14:textId="77777777" w:rsidR="00730383" w:rsidRPr="00E43922" w:rsidRDefault="00730383" w:rsidP="00971019">
            <w:pPr>
              <w:numPr>
                <w:ilvl w:val="0"/>
                <w:numId w:val="1"/>
              </w:numPr>
            </w:pPr>
            <w:r>
              <w:lastRenderedPageBreak/>
              <w:t xml:space="preserve"> </w:t>
            </w:r>
            <w:r w:rsidR="005F7879">
              <w:t xml:space="preserve">How did </w:t>
            </w:r>
            <w:r w:rsidR="00971019">
              <w:t xml:space="preserve">a </w:t>
            </w:r>
            <w:r w:rsidR="00971019" w:rsidRPr="00373841">
              <w:rPr>
                <w:i/>
              </w:rPr>
              <w:t>former</w:t>
            </w:r>
            <w:r w:rsidR="00971019">
              <w:t xml:space="preserve"> North Korea officer</w:t>
            </w:r>
            <w:r w:rsidR="00DD3C11">
              <w:t xml:space="preserve"> escape</w:t>
            </w:r>
            <w:r w:rsidR="005F7879">
              <w:t xml:space="preserve"> from North Korea?</w:t>
            </w:r>
          </w:p>
        </w:tc>
      </w:tr>
      <w:tr w:rsidR="00730383" w:rsidRPr="00E43922" w14:paraId="411879D0" w14:textId="77777777" w:rsidTr="000D34A6">
        <w:tc>
          <w:tcPr>
            <w:tcW w:w="0" w:type="auto"/>
            <w:shd w:val="clear" w:color="auto" w:fill="auto"/>
          </w:tcPr>
          <w:p w14:paraId="6E75BF97" w14:textId="77777777" w:rsidR="00730383" w:rsidRDefault="00730383" w:rsidP="00ED0FE7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643F646" w14:textId="77777777" w:rsidR="00730383" w:rsidRDefault="00730383" w:rsidP="00ED0FE7">
            <w:pPr>
              <w:rPr>
                <w:b/>
              </w:rPr>
            </w:pPr>
          </w:p>
          <w:p w14:paraId="684B9CFD" w14:textId="77777777" w:rsidR="00F030BF" w:rsidRDefault="00F030BF" w:rsidP="002509A7">
            <w:pPr>
              <w:rPr>
                <w:b/>
              </w:rPr>
            </w:pPr>
          </w:p>
          <w:p w14:paraId="37D293A4" w14:textId="77777777" w:rsidR="00F030BF" w:rsidRDefault="00F030BF" w:rsidP="002509A7">
            <w:pPr>
              <w:rPr>
                <w:b/>
              </w:rPr>
            </w:pPr>
          </w:p>
          <w:p w14:paraId="2476CC7A" w14:textId="77777777" w:rsidR="00F030BF" w:rsidRDefault="00F030BF" w:rsidP="002509A7">
            <w:pPr>
              <w:rPr>
                <w:b/>
              </w:rPr>
            </w:pPr>
          </w:p>
          <w:p w14:paraId="7C8F2C40" w14:textId="77777777" w:rsidR="00F030BF" w:rsidRDefault="00F030BF" w:rsidP="002509A7">
            <w:pPr>
              <w:rPr>
                <w:b/>
              </w:rPr>
            </w:pPr>
          </w:p>
          <w:p w14:paraId="1BA17B7A" w14:textId="77777777" w:rsidR="00F030BF" w:rsidRDefault="00F030BF" w:rsidP="002509A7">
            <w:pPr>
              <w:rPr>
                <w:b/>
              </w:rPr>
            </w:pPr>
          </w:p>
          <w:p w14:paraId="1D0AC446" w14:textId="77777777" w:rsidR="00730383" w:rsidRPr="00E43922" w:rsidRDefault="001156AC" w:rsidP="002509A7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730383" w:rsidRPr="00E43922" w14:paraId="74507686" w14:textId="77777777" w:rsidTr="000D34A6">
        <w:tc>
          <w:tcPr>
            <w:tcW w:w="0" w:type="auto"/>
            <w:shd w:val="clear" w:color="auto" w:fill="auto"/>
          </w:tcPr>
          <w:p w14:paraId="6305E5DF" w14:textId="77777777" w:rsidR="00730383" w:rsidRPr="00E43922" w:rsidRDefault="0070769B" w:rsidP="0070769B">
            <w:pPr>
              <w:numPr>
                <w:ilvl w:val="0"/>
                <w:numId w:val="1"/>
              </w:numPr>
            </w:pPr>
            <w:r>
              <w:t>A lot of different details about life inside North Korea were discovered by the video crew. Record</w:t>
            </w:r>
            <w:r w:rsidR="006B156D">
              <w:t xml:space="preserve"> your reflections on </w:t>
            </w:r>
            <w:r>
              <w:t>these discoveries.</w:t>
            </w:r>
          </w:p>
        </w:tc>
      </w:tr>
      <w:tr w:rsidR="00730383" w:rsidRPr="00E43922" w14:paraId="51AA04B1" w14:textId="77777777" w:rsidTr="000D34A6">
        <w:tc>
          <w:tcPr>
            <w:tcW w:w="0" w:type="auto"/>
            <w:shd w:val="clear" w:color="auto" w:fill="auto"/>
          </w:tcPr>
          <w:p w14:paraId="4DDFDCB4" w14:textId="77777777" w:rsidR="00730383" w:rsidRDefault="00730383" w:rsidP="00ED0FE7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022C022" w14:textId="77777777" w:rsidR="00730383" w:rsidRDefault="00730383" w:rsidP="00ED0FE7">
            <w:pPr>
              <w:rPr>
                <w:b/>
              </w:rPr>
            </w:pPr>
          </w:p>
          <w:p w14:paraId="70318A8D" w14:textId="77777777" w:rsidR="00730383" w:rsidRDefault="00730383" w:rsidP="00ED0FE7">
            <w:pPr>
              <w:rPr>
                <w:b/>
              </w:rPr>
            </w:pPr>
          </w:p>
          <w:p w14:paraId="379D37E3" w14:textId="77777777" w:rsidR="00F030BF" w:rsidRDefault="00F030BF" w:rsidP="00ED0FE7">
            <w:pPr>
              <w:rPr>
                <w:b/>
              </w:rPr>
            </w:pPr>
          </w:p>
          <w:p w14:paraId="2575D243" w14:textId="77777777" w:rsidR="00F030BF" w:rsidRDefault="00F030BF" w:rsidP="00ED0FE7">
            <w:pPr>
              <w:rPr>
                <w:b/>
              </w:rPr>
            </w:pPr>
          </w:p>
          <w:p w14:paraId="3410232A" w14:textId="77777777" w:rsidR="00F030BF" w:rsidRDefault="00F030BF" w:rsidP="00ED0FE7">
            <w:pPr>
              <w:rPr>
                <w:b/>
              </w:rPr>
            </w:pPr>
          </w:p>
          <w:p w14:paraId="6A21DF64" w14:textId="77777777" w:rsidR="00F030BF" w:rsidRDefault="00F030BF" w:rsidP="00ED0FE7">
            <w:pPr>
              <w:rPr>
                <w:b/>
              </w:rPr>
            </w:pPr>
          </w:p>
          <w:p w14:paraId="3083F711" w14:textId="77777777" w:rsidR="00F030BF" w:rsidRPr="00E43922" w:rsidRDefault="00F030BF" w:rsidP="00ED0FE7">
            <w:pPr>
              <w:rPr>
                <w:b/>
              </w:rPr>
            </w:pPr>
          </w:p>
        </w:tc>
      </w:tr>
    </w:tbl>
    <w:p w14:paraId="0282D904" w14:textId="1C70572E" w:rsidR="008F4A24" w:rsidRPr="008F4A24" w:rsidRDefault="000D34A6" w:rsidP="002663E2">
      <w:pPr>
        <w:rPr>
          <w:u w:val="single"/>
        </w:rPr>
      </w:pPr>
      <w:r>
        <w:rPr>
          <w:noProof/>
        </w:rPr>
        <mc:AlternateContent>
          <mc:Choice Requires="wps">
            <w:drawing>
              <wp:inline distT="0" distB="0" distL="0" distR="0" wp14:anchorId="70CC1257" wp14:editId="42879D35">
                <wp:extent cx="1943100" cy="1045845"/>
                <wp:effectExtent l="0" t="0" r="19050" b="20955"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045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C573F0" w14:textId="77777777" w:rsidR="0070769B" w:rsidRDefault="0070769B">
                            <w:r>
                              <w:t>Edited by: Mark Bacera</w:t>
                            </w:r>
                          </w:p>
                          <w:p w14:paraId="0DFD6E12" w14:textId="77777777" w:rsidR="0070769B" w:rsidRDefault="0070769B">
                            <w:r>
                              <w:t>June 7, 2011</w:t>
                            </w:r>
                          </w:p>
                          <w:p w14:paraId="4E745EA3" w14:textId="77777777" w:rsidR="0070769B" w:rsidRDefault="0070769B"/>
                          <w:p w14:paraId="615F7299" w14:textId="77777777" w:rsidR="004F7A2D" w:rsidRDefault="0070769B">
                            <w:r>
                              <w:t xml:space="preserve">Created by: </w:t>
                            </w:r>
                            <w:proofErr w:type="spellStart"/>
                            <w:r w:rsidR="000C61A8">
                              <w:t>Tsin</w:t>
                            </w:r>
                            <w:proofErr w:type="spellEnd"/>
                            <w:r w:rsidR="000C61A8">
                              <w:t xml:space="preserve"> Wing Lo</w:t>
                            </w:r>
                          </w:p>
                          <w:p w14:paraId="25BC3A31" w14:textId="77777777" w:rsidR="000C61A8" w:rsidRPr="00E43922" w:rsidRDefault="0070769B">
                            <w:r>
                              <w:t>December 29, 2010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0CC1257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153pt;height:82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">
                <v:textbox>
                  <w:txbxContent>
                    <w:p w14:paraId="0CC573F0" w14:textId="77777777" w:rsidR="0070769B" w:rsidRDefault="0070769B">
                      <w:r>
                        <w:t>Edited by: Mark Bacera</w:t>
                      </w:r>
                    </w:p>
                    <w:p w14:paraId="0DFD6E12" w14:textId="77777777" w:rsidR="0070769B" w:rsidRDefault="0070769B">
                      <w:r>
                        <w:t>June 7, 2011</w:t>
                      </w:r>
                    </w:p>
                    <w:p w14:paraId="4E745EA3" w14:textId="77777777" w:rsidR="0070769B" w:rsidRDefault="0070769B"/>
                    <w:p w14:paraId="615F7299" w14:textId="77777777" w:rsidR="004F7A2D" w:rsidRDefault="0070769B">
                      <w:r>
                        <w:t xml:space="preserve">Created by: </w:t>
                      </w:r>
                      <w:proofErr w:type="spellStart"/>
                      <w:r w:rsidR="000C61A8">
                        <w:t>Tsin</w:t>
                      </w:r>
                      <w:proofErr w:type="spellEnd"/>
                      <w:r w:rsidR="000C61A8">
                        <w:t xml:space="preserve"> Wing Lo</w:t>
                      </w:r>
                    </w:p>
                    <w:p w14:paraId="25BC3A31" w14:textId="77777777" w:rsidR="000C61A8" w:rsidRPr="00E43922" w:rsidRDefault="0070769B">
                      <w:r>
                        <w:t>December 29, 2010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8F4A24" w:rsidRPr="008F4A24" w:rsidSect="006536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F69458" w14:textId="77777777" w:rsidR="00054212" w:rsidRDefault="00054212" w:rsidP="00653646">
      <w:r>
        <w:separator/>
      </w:r>
    </w:p>
  </w:endnote>
  <w:endnote w:type="continuationSeparator" w:id="0">
    <w:p w14:paraId="5EB8E82F" w14:textId="77777777" w:rsidR="00054212" w:rsidRDefault="00054212" w:rsidP="00653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A7769" w14:textId="77777777" w:rsidR="00653646" w:rsidRDefault="006536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49656C" w14:textId="77777777" w:rsidR="00653646" w:rsidRDefault="0065364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3F6709" w14:textId="77777777" w:rsidR="00653646" w:rsidRDefault="006536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227724" w14:textId="77777777" w:rsidR="00054212" w:rsidRDefault="00054212" w:rsidP="00653646">
      <w:r>
        <w:separator/>
      </w:r>
    </w:p>
  </w:footnote>
  <w:footnote w:type="continuationSeparator" w:id="0">
    <w:p w14:paraId="4E52EB7A" w14:textId="77777777" w:rsidR="00054212" w:rsidRDefault="00054212" w:rsidP="006536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90F6B1" w14:textId="77777777" w:rsidR="00653646" w:rsidRDefault="006536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5E3557" w14:textId="77777777" w:rsidR="00653646" w:rsidRDefault="0065364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F4509" w14:textId="7AE4172F" w:rsidR="00653646" w:rsidRDefault="000D34A6">
    <w:pPr>
      <w:pStyle w:val="Header"/>
    </w:pPr>
    <w:r>
      <w:rPr>
        <w:noProof/>
        <w:lang w:eastAsia="en-US"/>
      </w:rPr>
      <mc:AlternateContent>
        <mc:Choice Requires="wps">
          <w:drawing>
            <wp:inline distT="0" distB="0" distL="0" distR="0" wp14:anchorId="4AC899EA" wp14:editId="03F007BE">
              <wp:extent cx="1085850" cy="388620"/>
              <wp:effectExtent l="19050" t="19050" r="38100" b="49530"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38862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675B3A6E" w14:textId="77777777" w:rsidR="00653646" w:rsidRPr="00653646" w:rsidRDefault="00653646" w:rsidP="00653646">
                          <w:r>
                            <w:t>India and Asia: INK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4AC899EA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width:85.5pt;height:3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675B3A6E" w14:textId="77777777" w:rsidR="00653646" w:rsidRPr="00653646" w:rsidRDefault="00653646" w:rsidP="00653646">
                    <w:r>
                      <w:t>India and Asia: INK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A9C"/>
    <w:rsid w:val="00026098"/>
    <w:rsid w:val="000351C4"/>
    <w:rsid w:val="000443BE"/>
    <w:rsid w:val="00054212"/>
    <w:rsid w:val="000614A7"/>
    <w:rsid w:val="00071B82"/>
    <w:rsid w:val="00084346"/>
    <w:rsid w:val="000A689F"/>
    <w:rsid w:val="000B452D"/>
    <w:rsid w:val="000C61A8"/>
    <w:rsid w:val="000D34A6"/>
    <w:rsid w:val="00104C79"/>
    <w:rsid w:val="001156AC"/>
    <w:rsid w:val="00125B0F"/>
    <w:rsid w:val="00130512"/>
    <w:rsid w:val="001A21A4"/>
    <w:rsid w:val="001A6207"/>
    <w:rsid w:val="001D655B"/>
    <w:rsid w:val="00201584"/>
    <w:rsid w:val="002508F4"/>
    <w:rsid w:val="002509A7"/>
    <w:rsid w:val="002622A7"/>
    <w:rsid w:val="00264F05"/>
    <w:rsid w:val="002663E2"/>
    <w:rsid w:val="00280E1C"/>
    <w:rsid w:val="00285BAF"/>
    <w:rsid w:val="002F754C"/>
    <w:rsid w:val="003105FD"/>
    <w:rsid w:val="00315814"/>
    <w:rsid w:val="0032278D"/>
    <w:rsid w:val="00326E0C"/>
    <w:rsid w:val="003516C6"/>
    <w:rsid w:val="0036396A"/>
    <w:rsid w:val="00373841"/>
    <w:rsid w:val="00383212"/>
    <w:rsid w:val="003A2ABB"/>
    <w:rsid w:val="003B5ECB"/>
    <w:rsid w:val="003C56FB"/>
    <w:rsid w:val="003D23B1"/>
    <w:rsid w:val="004204E3"/>
    <w:rsid w:val="00461A4C"/>
    <w:rsid w:val="00462D4E"/>
    <w:rsid w:val="00476323"/>
    <w:rsid w:val="004902E8"/>
    <w:rsid w:val="004A656F"/>
    <w:rsid w:val="004C42EF"/>
    <w:rsid w:val="004F2F8B"/>
    <w:rsid w:val="004F7A2D"/>
    <w:rsid w:val="005502F2"/>
    <w:rsid w:val="00583AF0"/>
    <w:rsid w:val="005A3FB6"/>
    <w:rsid w:val="005F7879"/>
    <w:rsid w:val="00605A30"/>
    <w:rsid w:val="00612B33"/>
    <w:rsid w:val="00646DC0"/>
    <w:rsid w:val="00653646"/>
    <w:rsid w:val="00662A87"/>
    <w:rsid w:val="00677260"/>
    <w:rsid w:val="00677422"/>
    <w:rsid w:val="006862E3"/>
    <w:rsid w:val="00694B20"/>
    <w:rsid w:val="006B156D"/>
    <w:rsid w:val="006D4FA2"/>
    <w:rsid w:val="006F60FB"/>
    <w:rsid w:val="0070517F"/>
    <w:rsid w:val="0070769B"/>
    <w:rsid w:val="00713D03"/>
    <w:rsid w:val="00726D36"/>
    <w:rsid w:val="00730383"/>
    <w:rsid w:val="00740233"/>
    <w:rsid w:val="00765D98"/>
    <w:rsid w:val="00776842"/>
    <w:rsid w:val="00786A64"/>
    <w:rsid w:val="00793B83"/>
    <w:rsid w:val="00794202"/>
    <w:rsid w:val="007F3417"/>
    <w:rsid w:val="0080077D"/>
    <w:rsid w:val="00801C91"/>
    <w:rsid w:val="00810E89"/>
    <w:rsid w:val="0081773A"/>
    <w:rsid w:val="00830683"/>
    <w:rsid w:val="008412E4"/>
    <w:rsid w:val="00853060"/>
    <w:rsid w:val="008F4A24"/>
    <w:rsid w:val="00917DA5"/>
    <w:rsid w:val="00945E9F"/>
    <w:rsid w:val="00951AB4"/>
    <w:rsid w:val="00971019"/>
    <w:rsid w:val="00994BCD"/>
    <w:rsid w:val="009C77E1"/>
    <w:rsid w:val="009D6EF0"/>
    <w:rsid w:val="00A15953"/>
    <w:rsid w:val="00A81A35"/>
    <w:rsid w:val="00AB3111"/>
    <w:rsid w:val="00AD55CB"/>
    <w:rsid w:val="00AE5B0F"/>
    <w:rsid w:val="00AE6185"/>
    <w:rsid w:val="00B06355"/>
    <w:rsid w:val="00B31E5C"/>
    <w:rsid w:val="00B42EA5"/>
    <w:rsid w:val="00B52A9C"/>
    <w:rsid w:val="00B6101E"/>
    <w:rsid w:val="00B66935"/>
    <w:rsid w:val="00BF31C3"/>
    <w:rsid w:val="00C36189"/>
    <w:rsid w:val="00C96EB4"/>
    <w:rsid w:val="00CF7185"/>
    <w:rsid w:val="00D025E4"/>
    <w:rsid w:val="00D31EFC"/>
    <w:rsid w:val="00D324CD"/>
    <w:rsid w:val="00D96030"/>
    <w:rsid w:val="00DA63DA"/>
    <w:rsid w:val="00DD1C4A"/>
    <w:rsid w:val="00DD3C11"/>
    <w:rsid w:val="00DE48E9"/>
    <w:rsid w:val="00DF0BF0"/>
    <w:rsid w:val="00E14D29"/>
    <w:rsid w:val="00E233BC"/>
    <w:rsid w:val="00E43922"/>
    <w:rsid w:val="00E55385"/>
    <w:rsid w:val="00E64568"/>
    <w:rsid w:val="00EC759C"/>
    <w:rsid w:val="00ED2186"/>
    <w:rsid w:val="00EE36F7"/>
    <w:rsid w:val="00F030BF"/>
    <w:rsid w:val="00F14ABD"/>
    <w:rsid w:val="00F17642"/>
    <w:rsid w:val="00F254B0"/>
    <w:rsid w:val="00F536BC"/>
    <w:rsid w:val="00F81BB3"/>
    <w:rsid w:val="00FA4F0A"/>
    <w:rsid w:val="00FE0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5CA9744"/>
  <w15:docId w15:val="{00ED9131-1A9E-46C3-AADE-09C960524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502F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233BC"/>
    <w:pPr>
      <w:ind w:left="720"/>
      <w:contextualSpacing/>
    </w:pPr>
  </w:style>
  <w:style w:type="paragraph" w:styleId="Date">
    <w:name w:val="Date"/>
    <w:basedOn w:val="Normal"/>
    <w:next w:val="Normal"/>
    <w:link w:val="DateChar"/>
    <w:rsid w:val="0070769B"/>
  </w:style>
  <w:style w:type="character" w:customStyle="1" w:styleId="DateChar">
    <w:name w:val="Date Char"/>
    <w:basedOn w:val="DefaultParagraphFont"/>
    <w:link w:val="Date"/>
    <w:rsid w:val="0070769B"/>
    <w:rPr>
      <w:sz w:val="24"/>
      <w:szCs w:val="24"/>
    </w:rPr>
  </w:style>
  <w:style w:type="paragraph" w:styleId="Header">
    <w:name w:val="header"/>
    <w:basedOn w:val="Normal"/>
    <w:link w:val="HeaderChar"/>
    <w:rsid w:val="0065364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53646"/>
    <w:rPr>
      <w:sz w:val="24"/>
      <w:szCs w:val="24"/>
    </w:rPr>
  </w:style>
  <w:style w:type="paragraph" w:styleId="Footer">
    <w:name w:val="footer"/>
    <w:basedOn w:val="Normal"/>
    <w:link w:val="FooterChar"/>
    <w:rsid w:val="0065364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65364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008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Desktop\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178767EB-7796-4C1F-8F24-D063F97F1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5</TotalTime>
  <Pages>4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>Brigham Young University Hawaii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4</cp:revision>
  <cp:lastPrinted>2008-07-16T05:34:00Z</cp:lastPrinted>
  <dcterms:created xsi:type="dcterms:W3CDTF">2011-06-09T00:32:00Z</dcterms:created>
  <dcterms:modified xsi:type="dcterms:W3CDTF">2020-07-23T00:25:00Z</dcterms:modified>
</cp:coreProperties>
</file>