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F3417" w:rsidRPr="00EC759C" w:rsidRDefault="007F3417" w:rsidP="00EC759C">
      <w:pPr>
        <w:ind w:left="3600" w:firstLine="720"/>
        <w:rPr>
          <w:u w:val="single"/>
        </w:rPr>
      </w:pPr>
      <w:r>
        <w:t>Teachers Name:</w:t>
      </w:r>
      <w:r w:rsidR="00EC759C" w:rsidRPr="00EC759C">
        <w:rPr>
          <w:u w:val="single"/>
        </w:rPr>
        <w:tab/>
      </w:r>
      <w:r w:rsidR="00EC759C">
        <w:rPr>
          <w:u w:val="single"/>
        </w:rPr>
        <w:tab/>
      </w:r>
      <w:r w:rsidR="00EC759C">
        <w:t>Class:</w:t>
      </w:r>
      <w:r w:rsidR="00EC759C" w:rsidRPr="00EC759C">
        <w:rPr>
          <w:u w:val="single"/>
        </w:rPr>
        <w:tab/>
      </w:r>
      <w:r w:rsidR="00EC759C" w:rsidRPr="00EC759C">
        <w:rPr>
          <w:u w:val="single"/>
        </w:rPr>
        <w:tab/>
      </w:r>
    </w:p>
    <w:p w:rsidR="007F3417" w:rsidRDefault="007F3417" w:rsidP="00EC759C">
      <w:pPr>
        <w:ind w:left="4320" w:right="480"/>
      </w:pPr>
      <w:r>
        <w:t xml:space="preserve">Your </w:t>
      </w:r>
      <w:r w:rsidR="00B31E5C">
        <w:t>Name:</w:t>
      </w:r>
      <w:r w:rsidRPr="007F3417">
        <w:rPr>
          <w:u w:val="single"/>
        </w:rPr>
        <w:tab/>
      </w:r>
      <w:r w:rsidRPr="007F3417">
        <w:rPr>
          <w:u w:val="single"/>
        </w:rPr>
        <w:tab/>
      </w:r>
      <w:r w:rsidR="00994BCD">
        <w:rPr>
          <w:u w:val="single"/>
        </w:rPr>
        <w:tab/>
      </w:r>
      <w:r w:rsidR="00994BCD">
        <w:rPr>
          <w:u w:val="single"/>
        </w:rPr>
        <w:tab/>
      </w:r>
    </w:p>
    <w:p w:rsidR="00B31E5C" w:rsidRDefault="007F3417" w:rsidP="00994BCD">
      <w:pPr>
        <w:ind w:left="4320" w:right="480"/>
      </w:pPr>
      <w:r>
        <w:t>Today’s Date:</w:t>
      </w:r>
      <w:r w:rsidR="00994BCD">
        <w:tab/>
      </w:r>
      <w:r w:rsidR="00994BCD" w:rsidRPr="00994BCD">
        <w:rPr>
          <w:u w:val="single"/>
        </w:rPr>
        <w:tab/>
      </w:r>
      <w:r w:rsidR="00994BCD" w:rsidRPr="00994BCD">
        <w:rPr>
          <w:u w:val="single"/>
        </w:rPr>
        <w:tab/>
      </w:r>
    </w:p>
    <w:tbl>
      <w:tblPr>
        <w:tblStyle w:val="TableGrid"/>
        <w:tblW w:w="0" w:type="auto"/>
        <w:tblLook w:val="01E0" w:firstRow="1" w:lastRow="1" w:firstColumn="1" w:lastColumn="1" w:noHBand="0" w:noVBand="0"/>
      </w:tblPr>
      <w:tblGrid>
        <w:gridCol w:w="8630"/>
      </w:tblGrid>
      <w:tr w:rsidR="00E43922" w:rsidRPr="00E43922" w:rsidTr="00F25169">
        <w:trPr>
          <w:trHeight w:val="242"/>
        </w:trPr>
        <w:tc>
          <w:tcPr>
            <w:tcW w:w="8630" w:type="dxa"/>
            <w:shd w:val="clear" w:color="auto" w:fill="auto"/>
          </w:tcPr>
          <w:p w:rsidR="0064715B" w:rsidRDefault="00125B0F" w:rsidP="00125B0F">
            <w:pPr>
              <w:rPr>
                <w:b/>
              </w:rPr>
            </w:pPr>
            <w:r>
              <w:rPr>
                <w:b/>
              </w:rPr>
              <w:t xml:space="preserve">Total Points Possible: </w:t>
            </w:r>
            <w:r w:rsidR="007E5C68">
              <w:rPr>
                <w:b/>
              </w:rPr>
              <w:t>2</w:t>
            </w:r>
            <w:r w:rsidR="0064715B">
              <w:rPr>
                <w:b/>
              </w:rPr>
              <w:t>0</w:t>
            </w:r>
          </w:p>
          <w:p w:rsidR="006343DA" w:rsidRDefault="006343DA" w:rsidP="00125B0F">
            <w:pPr>
              <w:rPr>
                <w:b/>
              </w:rPr>
            </w:pPr>
            <w:r>
              <w:rPr>
                <w:b/>
              </w:rPr>
              <w:t xml:space="preserve">Subtitles: </w:t>
            </w:r>
            <w:r w:rsidR="007E5C68" w:rsidRPr="007E5C68">
              <w:rPr>
                <w:b/>
              </w:rPr>
              <w:t>No</w:t>
            </w:r>
            <w:r w:rsidR="007E76B8">
              <w:rPr>
                <w:b/>
              </w:rPr>
              <w:t>ne</w:t>
            </w:r>
          </w:p>
          <w:p w:rsidR="006343DA" w:rsidRPr="00125B0F" w:rsidRDefault="007E5C68" w:rsidP="00125B0F">
            <w:pPr>
              <w:rPr>
                <w:b/>
              </w:rPr>
            </w:pPr>
            <w:r>
              <w:rPr>
                <w:b/>
              </w:rPr>
              <w:t>Running Time: 38</w:t>
            </w:r>
            <w:r w:rsidR="006343DA">
              <w:rPr>
                <w:b/>
              </w:rPr>
              <w:t xml:space="preserve"> mins</w:t>
            </w:r>
          </w:p>
        </w:tc>
      </w:tr>
      <w:tr w:rsidR="00E43922" w:rsidRPr="00E43922" w:rsidTr="00F25169">
        <w:tc>
          <w:tcPr>
            <w:tcW w:w="8630" w:type="dxa"/>
            <w:shd w:val="clear" w:color="auto" w:fill="auto"/>
          </w:tcPr>
          <w:p w:rsidR="00E43922" w:rsidRPr="004C42EF" w:rsidRDefault="00371AEB" w:rsidP="00EE36F7">
            <w:pPr>
              <w:jc w:val="center"/>
              <w:rPr>
                <w:b/>
                <w:u w:val="single"/>
              </w:rPr>
            </w:pPr>
            <w:r>
              <w:rPr>
                <w:b/>
                <w:u w:val="single"/>
              </w:rPr>
              <w:t>Communism &amp; Socialism</w:t>
            </w:r>
            <w:bookmarkStart w:id="0" w:name="_GoBack"/>
            <w:bookmarkEnd w:id="0"/>
          </w:p>
        </w:tc>
      </w:tr>
      <w:tr w:rsidR="00E43922" w:rsidRPr="00E43922" w:rsidTr="00F25169">
        <w:tc>
          <w:tcPr>
            <w:tcW w:w="8630" w:type="dxa"/>
            <w:shd w:val="clear" w:color="auto" w:fill="auto"/>
          </w:tcPr>
          <w:p w:rsidR="00E43922" w:rsidRPr="006343DA" w:rsidRDefault="00EE36F7" w:rsidP="00EE36F7">
            <w:pPr>
              <w:jc w:val="center"/>
              <w:rPr>
                <w:b/>
                <w:u w:val="single"/>
              </w:rPr>
            </w:pPr>
            <w:r w:rsidRPr="006343DA">
              <w:rPr>
                <w:b/>
                <w:u w:val="single"/>
              </w:rPr>
              <w:t>Quiz</w:t>
            </w:r>
          </w:p>
        </w:tc>
      </w:tr>
      <w:tr w:rsidR="00E43922" w:rsidRPr="00E43922" w:rsidTr="00F25169">
        <w:tc>
          <w:tcPr>
            <w:tcW w:w="8630" w:type="dxa"/>
            <w:shd w:val="clear" w:color="auto" w:fill="auto"/>
          </w:tcPr>
          <w:p w:rsidR="00945E9F" w:rsidRDefault="00945E9F" w:rsidP="00945E9F">
            <w:r>
              <w:t xml:space="preserve">Instructions: </w:t>
            </w:r>
          </w:p>
          <w:p w:rsidR="00945E9F" w:rsidRDefault="00945E9F" w:rsidP="00945E9F">
            <w:pPr>
              <w:numPr>
                <w:ilvl w:val="0"/>
                <w:numId w:val="2"/>
              </w:numPr>
            </w:pPr>
            <w:r>
              <w:t>Print out these questions and obta</w:t>
            </w:r>
            <w:r w:rsidR="006343DA">
              <w:t xml:space="preserve">in a copy of the DVD from the </w:t>
            </w:r>
            <w:r w:rsidR="005345FF">
              <w:t xml:space="preserve">LSC </w:t>
            </w:r>
            <w:r w:rsidR="006343DA">
              <w:t>Service Desk.</w:t>
            </w:r>
          </w:p>
          <w:p w:rsidR="006343DA" w:rsidRDefault="006343DA" w:rsidP="00945E9F">
            <w:pPr>
              <w:numPr>
                <w:ilvl w:val="0"/>
                <w:numId w:val="2"/>
              </w:numPr>
            </w:pPr>
            <w:r>
              <w:t>Watch the video and write the answers to the questions on this answer sheet.</w:t>
            </w:r>
          </w:p>
          <w:p w:rsidR="00E43922" w:rsidRPr="00945E9F" w:rsidRDefault="00945E9F" w:rsidP="00151312">
            <w:pPr>
              <w:numPr>
                <w:ilvl w:val="0"/>
                <w:numId w:val="2"/>
              </w:numPr>
            </w:pPr>
            <w:r>
              <w:rPr>
                <w:b/>
              </w:rPr>
              <w:t>WHEN YOU COMPLETE THIS QUIZ PLEASE RETURN</w:t>
            </w:r>
            <w:r w:rsidR="006343DA">
              <w:rPr>
                <w:b/>
              </w:rPr>
              <w:t xml:space="preserve"> IT</w:t>
            </w:r>
            <w:r>
              <w:rPr>
                <w:b/>
              </w:rPr>
              <w:t xml:space="preserve"> </w:t>
            </w:r>
            <w:r w:rsidR="006343DA">
              <w:rPr>
                <w:b/>
              </w:rPr>
              <w:t xml:space="preserve">TO </w:t>
            </w:r>
            <w:r>
              <w:rPr>
                <w:b/>
              </w:rPr>
              <w:t xml:space="preserve">THE </w:t>
            </w:r>
            <w:r w:rsidR="006343DA">
              <w:rPr>
                <w:b/>
              </w:rPr>
              <w:t>LSC</w:t>
            </w:r>
            <w:r>
              <w:rPr>
                <w:b/>
              </w:rPr>
              <w:t xml:space="preserve"> </w:t>
            </w:r>
            <w:r w:rsidR="00151312">
              <w:rPr>
                <w:b/>
              </w:rPr>
              <w:t xml:space="preserve">SERVICE </w:t>
            </w:r>
            <w:r>
              <w:rPr>
                <w:b/>
              </w:rPr>
              <w:t>DESK</w:t>
            </w:r>
            <w:r w:rsidR="006343DA">
              <w:rPr>
                <w:b/>
              </w:rPr>
              <w:t>.</w:t>
            </w:r>
          </w:p>
        </w:tc>
      </w:tr>
      <w:tr w:rsidR="00E43922" w:rsidRPr="00E43922" w:rsidTr="00F25169">
        <w:tc>
          <w:tcPr>
            <w:tcW w:w="8630" w:type="dxa"/>
            <w:shd w:val="clear" w:color="auto" w:fill="auto"/>
          </w:tcPr>
          <w:p w:rsidR="00C76A72" w:rsidRDefault="00945E9F" w:rsidP="00E42E19">
            <w:r w:rsidRPr="00945E9F">
              <w:t>Summary:</w:t>
            </w:r>
            <w:r w:rsidR="004D300E">
              <w:t xml:space="preserve"> </w:t>
            </w:r>
          </w:p>
          <w:p w:rsidR="00404345" w:rsidRPr="002649EE" w:rsidRDefault="00404345" w:rsidP="00E42E19">
            <w:pPr>
              <w:rPr>
                <w:b/>
              </w:rPr>
            </w:pPr>
            <w:r>
              <w:t>The Isms series examines basic socio-political philosophies in theory and practice. At the height of the Industrial Revolution, living and working conditions in industrialized nations generated desire for economic and political equality. The ideology soon split into two branches: revolutionary Communists and evolutionary Socialists. This program traces the spread of communism and socialism from its European founders to its implementation in Russia, Europe, and Asia. Students will learn how America’s response and attention to anti-capitalist nations has shaped history.</w:t>
            </w:r>
            <w:r w:rsidR="00151312">
              <w:t xml:space="preserve">  </w:t>
            </w:r>
          </w:p>
        </w:tc>
      </w:tr>
      <w:tr w:rsidR="00E43922" w:rsidRPr="00E43922" w:rsidTr="00F25169">
        <w:tc>
          <w:tcPr>
            <w:tcW w:w="8630" w:type="dxa"/>
            <w:shd w:val="clear" w:color="auto" w:fill="auto"/>
          </w:tcPr>
          <w:p w:rsidR="00DA63DA" w:rsidRDefault="00945E9F" w:rsidP="00125B0F">
            <w:r w:rsidRPr="00F536BC">
              <w:t>Vocabulary</w:t>
            </w:r>
            <w:r w:rsidR="00F536BC" w:rsidRPr="00F536BC">
              <w:t>:</w:t>
            </w:r>
            <w:r w:rsidR="00DA63DA">
              <w:t xml:space="preserve">  </w:t>
            </w:r>
          </w:p>
          <w:p w:rsidR="00107B29" w:rsidRDefault="006D76BE" w:rsidP="00107B29">
            <w:pPr>
              <w:pStyle w:val="ListParagraph"/>
              <w:numPr>
                <w:ilvl w:val="0"/>
                <w:numId w:val="3"/>
              </w:numPr>
            </w:pPr>
            <w:r w:rsidRPr="00857FD9">
              <w:rPr>
                <w:b/>
                <w:u w:val="single"/>
              </w:rPr>
              <w:t>Bourgeoisie</w:t>
            </w:r>
            <w:r w:rsidRPr="00857FD9">
              <w:rPr>
                <w:b/>
              </w:rPr>
              <w:t xml:space="preserve"> </w:t>
            </w:r>
            <w:r w:rsidR="00FC3FC1" w:rsidRPr="00857FD9">
              <w:rPr>
                <w:b/>
              </w:rPr>
              <w:t>(noun)</w:t>
            </w:r>
            <w:r w:rsidR="00FC3FC1">
              <w:t xml:space="preserve"> </w:t>
            </w:r>
            <w:r>
              <w:t xml:space="preserve">– </w:t>
            </w:r>
            <w:r>
              <w:rPr>
                <w:rStyle w:val="def"/>
              </w:rPr>
              <w:t>The people in a society who are rich, educated, own land</w:t>
            </w:r>
            <w:r w:rsidR="00AA53CC">
              <w:rPr>
                <w:rStyle w:val="def"/>
              </w:rPr>
              <w:t>,</w:t>
            </w:r>
            <w:r>
              <w:rPr>
                <w:rStyle w:val="def"/>
              </w:rPr>
              <w:t xml:space="preserve"> etc</w:t>
            </w:r>
            <w:r w:rsidR="00AA53CC">
              <w:rPr>
                <w:rStyle w:val="def"/>
              </w:rPr>
              <w:t xml:space="preserve">. </w:t>
            </w:r>
            <w:r>
              <w:rPr>
                <w:rStyle w:val="def"/>
              </w:rPr>
              <w:t>according to Marxism.</w:t>
            </w:r>
          </w:p>
          <w:p w:rsidR="00107B29" w:rsidRDefault="00FC3FC1" w:rsidP="00107B29">
            <w:pPr>
              <w:pStyle w:val="ListParagraph"/>
              <w:ind w:left="780"/>
            </w:pPr>
            <w:r>
              <w:t>E</w:t>
            </w:r>
            <w:r w:rsidR="00107B29">
              <w:t>x.</w:t>
            </w:r>
            <w:r>
              <w:t>)</w:t>
            </w:r>
            <w:r w:rsidR="00BF2AED">
              <w:t xml:space="preserve"> </w:t>
            </w:r>
            <w:r w:rsidR="00C575CF" w:rsidRPr="00857FD9">
              <w:rPr>
                <w:i/>
              </w:rPr>
              <w:t xml:space="preserve">Karl </w:t>
            </w:r>
            <w:r w:rsidR="004A5719" w:rsidRPr="00857FD9">
              <w:rPr>
                <w:i/>
              </w:rPr>
              <w:t>Marx saw the</w:t>
            </w:r>
            <w:r w:rsidR="00151312" w:rsidRPr="00857FD9">
              <w:rPr>
                <w:i/>
              </w:rPr>
              <w:t xml:space="preserve"> </w:t>
            </w:r>
            <w:r w:rsidR="005A6796" w:rsidRPr="00857FD9">
              <w:rPr>
                <w:b/>
                <w:i/>
              </w:rPr>
              <w:t>b</w:t>
            </w:r>
            <w:r w:rsidR="004A5719" w:rsidRPr="00857FD9">
              <w:rPr>
                <w:b/>
                <w:i/>
              </w:rPr>
              <w:t>ourgeoisie</w:t>
            </w:r>
            <w:r w:rsidR="004A5719" w:rsidRPr="00857FD9">
              <w:rPr>
                <w:i/>
              </w:rPr>
              <w:t xml:space="preserve"> as a capitalist class who exploited the proletariat to gain wealth</w:t>
            </w:r>
            <w:r w:rsidR="006D76BE" w:rsidRPr="00857FD9">
              <w:rPr>
                <w:i/>
              </w:rPr>
              <w:t xml:space="preserve">. </w:t>
            </w:r>
            <w:r w:rsidR="00107B29" w:rsidRPr="00857FD9">
              <w:rPr>
                <w:i/>
              </w:rPr>
              <w:t xml:space="preserve"> </w:t>
            </w:r>
          </w:p>
          <w:p w:rsidR="00107B29" w:rsidRDefault="006D76BE" w:rsidP="00281AC4">
            <w:pPr>
              <w:pStyle w:val="ListParagraph"/>
              <w:numPr>
                <w:ilvl w:val="0"/>
                <w:numId w:val="3"/>
              </w:numPr>
            </w:pPr>
            <w:r w:rsidRPr="00857FD9">
              <w:rPr>
                <w:b/>
                <w:u w:val="single"/>
              </w:rPr>
              <w:t>Capitalism</w:t>
            </w:r>
            <w:r w:rsidR="00FC3FC1" w:rsidRPr="00857FD9">
              <w:rPr>
                <w:b/>
              </w:rPr>
              <w:t xml:space="preserve"> (noun)</w:t>
            </w:r>
            <w:r w:rsidR="00281AC4">
              <w:t xml:space="preserve"> </w:t>
            </w:r>
            <w:r w:rsidR="00107B29">
              <w:t xml:space="preserve">– </w:t>
            </w:r>
            <w:r>
              <w:rPr>
                <w:rStyle w:val="def"/>
              </w:rPr>
              <w:t>An economic and political system in which businesses belong mostly to private owners, not to the government.</w:t>
            </w:r>
          </w:p>
          <w:p w:rsidR="00107B29" w:rsidRPr="00107B29" w:rsidRDefault="00FC3FC1" w:rsidP="00107B29">
            <w:pPr>
              <w:ind w:left="780"/>
            </w:pPr>
            <w:r>
              <w:t>E</w:t>
            </w:r>
            <w:r w:rsidR="00107B29">
              <w:t>x.</w:t>
            </w:r>
            <w:r>
              <w:t>)</w:t>
            </w:r>
            <w:r w:rsidR="00107B29">
              <w:t xml:space="preserve"> </w:t>
            </w:r>
            <w:r w:rsidR="006D76BE" w:rsidRPr="00857FD9">
              <w:rPr>
                <w:i/>
              </w:rPr>
              <w:t xml:space="preserve">The American economy is based on the ideology of </w:t>
            </w:r>
            <w:r w:rsidR="006D76BE" w:rsidRPr="00857FD9">
              <w:rPr>
                <w:b/>
                <w:i/>
              </w:rPr>
              <w:t>capitalism</w:t>
            </w:r>
            <w:r w:rsidR="005A6796" w:rsidRPr="00857FD9">
              <w:rPr>
                <w:i/>
              </w:rPr>
              <w:t xml:space="preserve"> where anyone can gain wealth according to their own merits.</w:t>
            </w:r>
          </w:p>
          <w:p w:rsidR="007D653C" w:rsidRDefault="006D76BE" w:rsidP="00107B29">
            <w:pPr>
              <w:numPr>
                <w:ilvl w:val="0"/>
                <w:numId w:val="3"/>
              </w:numPr>
            </w:pPr>
            <w:r w:rsidRPr="00857FD9">
              <w:rPr>
                <w:b/>
                <w:u w:val="single"/>
              </w:rPr>
              <w:t>Communism</w:t>
            </w:r>
            <w:r w:rsidR="00FC3FC1" w:rsidRPr="00857FD9">
              <w:rPr>
                <w:b/>
              </w:rPr>
              <w:t xml:space="preserve"> (noun)</w:t>
            </w:r>
            <w:r w:rsidR="006343DA">
              <w:t xml:space="preserve"> –</w:t>
            </w:r>
            <w:r>
              <w:t xml:space="preserve"> </w:t>
            </w:r>
            <w:r>
              <w:rPr>
                <w:rStyle w:val="def"/>
              </w:rPr>
              <w:t>A political system in which the government controls the production of all food and goods, and there is no privately owned property.</w:t>
            </w:r>
            <w:r w:rsidR="00C66F5B">
              <w:t xml:space="preserve"> </w:t>
            </w:r>
          </w:p>
          <w:p w:rsidR="00107B29" w:rsidRPr="00107B29" w:rsidRDefault="00FC3FC1" w:rsidP="00BF79E3">
            <w:pPr>
              <w:ind w:left="780"/>
            </w:pPr>
            <w:r>
              <w:t>E</w:t>
            </w:r>
            <w:r w:rsidR="007C7DFC">
              <w:t>x.</w:t>
            </w:r>
            <w:r>
              <w:t>)</w:t>
            </w:r>
            <w:r w:rsidR="006D76BE">
              <w:t xml:space="preserve"> </w:t>
            </w:r>
            <w:r w:rsidR="00C575CF" w:rsidRPr="00857FD9">
              <w:rPr>
                <w:i/>
              </w:rPr>
              <w:t>Karl Marx believed</w:t>
            </w:r>
            <w:r w:rsidR="00C43657" w:rsidRPr="00857FD9">
              <w:rPr>
                <w:i/>
              </w:rPr>
              <w:t xml:space="preserve"> </w:t>
            </w:r>
            <w:r w:rsidR="00C43657" w:rsidRPr="00857FD9">
              <w:rPr>
                <w:b/>
                <w:i/>
              </w:rPr>
              <w:t xml:space="preserve">communism </w:t>
            </w:r>
            <w:r w:rsidR="00AA53CC" w:rsidRPr="00AA53CC">
              <w:rPr>
                <w:i/>
              </w:rPr>
              <w:t>would</w:t>
            </w:r>
            <w:r w:rsidR="00C43657" w:rsidRPr="00857FD9">
              <w:rPr>
                <w:i/>
              </w:rPr>
              <w:t xml:space="preserve"> bring about a classless society where everyone is </w:t>
            </w:r>
            <w:r w:rsidR="00AA53CC">
              <w:rPr>
                <w:i/>
              </w:rPr>
              <w:t xml:space="preserve">treated </w:t>
            </w:r>
            <w:r w:rsidR="00C43657" w:rsidRPr="00857FD9">
              <w:rPr>
                <w:i/>
              </w:rPr>
              <w:t>equal.</w:t>
            </w:r>
          </w:p>
          <w:p w:rsidR="007C7DFC" w:rsidRDefault="006D76BE" w:rsidP="007D653C">
            <w:pPr>
              <w:pStyle w:val="ListParagraph"/>
              <w:numPr>
                <w:ilvl w:val="0"/>
                <w:numId w:val="3"/>
              </w:numPr>
            </w:pPr>
            <w:r w:rsidRPr="00857FD9">
              <w:rPr>
                <w:b/>
                <w:u w:val="single"/>
              </w:rPr>
              <w:t>Proletariat</w:t>
            </w:r>
            <w:r w:rsidR="007C7DFC" w:rsidRPr="00857FD9">
              <w:rPr>
                <w:b/>
              </w:rPr>
              <w:t xml:space="preserve"> </w:t>
            </w:r>
            <w:r w:rsidR="00FC3FC1" w:rsidRPr="00857FD9">
              <w:rPr>
                <w:b/>
              </w:rPr>
              <w:t>(noun)</w:t>
            </w:r>
            <w:r w:rsidR="00FC3FC1">
              <w:t xml:space="preserve"> </w:t>
            </w:r>
            <w:r w:rsidR="004D300E">
              <w:t>–</w:t>
            </w:r>
            <w:r w:rsidR="00BF2AED">
              <w:t xml:space="preserve"> </w:t>
            </w:r>
            <w:r w:rsidR="00BF2AED">
              <w:rPr>
                <w:rStyle w:val="text"/>
              </w:rPr>
              <w:t>The class of workers who own no property and work for wages, especially in factories, building things</w:t>
            </w:r>
            <w:r w:rsidR="00151312">
              <w:rPr>
                <w:rStyle w:val="text"/>
              </w:rPr>
              <w:t>,</w:t>
            </w:r>
            <w:r w:rsidR="00BF2AED">
              <w:rPr>
                <w:rStyle w:val="text"/>
              </w:rPr>
              <w:t xml:space="preserve"> etc.</w:t>
            </w:r>
            <w:r w:rsidR="00C66F5B">
              <w:t xml:space="preserve"> </w:t>
            </w:r>
          </w:p>
          <w:p w:rsidR="000F19A5" w:rsidRDefault="00FC3FC1" w:rsidP="000F19A5">
            <w:pPr>
              <w:pStyle w:val="ListParagraph"/>
              <w:ind w:left="780"/>
            </w:pPr>
            <w:r>
              <w:t>E</w:t>
            </w:r>
            <w:r w:rsidR="00BF79E3">
              <w:t>x.</w:t>
            </w:r>
            <w:r>
              <w:t>)</w:t>
            </w:r>
            <w:r w:rsidR="00BF79E3">
              <w:t xml:space="preserve"> </w:t>
            </w:r>
            <w:r w:rsidR="00BF79E3" w:rsidRPr="00857FD9">
              <w:rPr>
                <w:i/>
              </w:rPr>
              <w:t xml:space="preserve">According to </w:t>
            </w:r>
            <w:r w:rsidR="00151312" w:rsidRPr="00857FD9">
              <w:rPr>
                <w:i/>
              </w:rPr>
              <w:t xml:space="preserve">Karl </w:t>
            </w:r>
            <w:r w:rsidR="00BF79E3" w:rsidRPr="00857FD9">
              <w:rPr>
                <w:i/>
              </w:rPr>
              <w:t>Marx</w:t>
            </w:r>
            <w:r w:rsidR="005A6796" w:rsidRPr="00857FD9">
              <w:rPr>
                <w:i/>
              </w:rPr>
              <w:t xml:space="preserve">’s Communist Manifesto, the </w:t>
            </w:r>
            <w:r w:rsidR="005A6796" w:rsidRPr="00857FD9">
              <w:rPr>
                <w:b/>
                <w:i/>
              </w:rPr>
              <w:t>proletariat</w:t>
            </w:r>
            <w:r w:rsidR="005A6796" w:rsidRPr="00857FD9">
              <w:rPr>
                <w:i/>
              </w:rPr>
              <w:t xml:space="preserve"> will grow to</w:t>
            </w:r>
            <w:r w:rsidR="00C575CF" w:rsidRPr="00857FD9">
              <w:rPr>
                <w:i/>
              </w:rPr>
              <w:t xml:space="preserve"> resent the bourgeoisie who are</w:t>
            </w:r>
            <w:r w:rsidR="005A6796" w:rsidRPr="00857FD9">
              <w:rPr>
                <w:i/>
              </w:rPr>
              <w:t xml:space="preserve"> their bosses.</w:t>
            </w:r>
            <w:r w:rsidR="00BF2AED" w:rsidRPr="00857FD9">
              <w:rPr>
                <w:i/>
              </w:rPr>
              <w:t xml:space="preserve"> </w:t>
            </w:r>
          </w:p>
          <w:p w:rsidR="006D76BE" w:rsidRPr="00BF2AED" w:rsidRDefault="006D76BE" w:rsidP="006D76BE">
            <w:pPr>
              <w:pStyle w:val="ListParagraph"/>
              <w:numPr>
                <w:ilvl w:val="0"/>
                <w:numId w:val="3"/>
              </w:numPr>
              <w:rPr>
                <w:rStyle w:val="def"/>
                <w:u w:val="single"/>
              </w:rPr>
            </w:pPr>
            <w:r w:rsidRPr="00857FD9">
              <w:rPr>
                <w:b/>
                <w:u w:val="single"/>
              </w:rPr>
              <w:t>Socialism</w:t>
            </w:r>
            <w:r w:rsidRPr="00857FD9">
              <w:rPr>
                <w:b/>
              </w:rPr>
              <w:t xml:space="preserve"> </w:t>
            </w:r>
            <w:r w:rsidR="00FC3FC1" w:rsidRPr="00857FD9">
              <w:rPr>
                <w:b/>
              </w:rPr>
              <w:t>(noun)</w:t>
            </w:r>
            <w:r w:rsidR="00FC3FC1">
              <w:t xml:space="preserve"> </w:t>
            </w:r>
            <w:r>
              <w:t>-</w:t>
            </w:r>
            <w:r w:rsidR="00BF2AED">
              <w:t xml:space="preserve"> </w:t>
            </w:r>
            <w:r w:rsidR="00BF2AED">
              <w:rPr>
                <w:rStyle w:val="def"/>
              </w:rPr>
              <w:t>An economic and political system in which large industries are owned by the government, and taxes are used to take some wealth away from richer citizens and give it to poorer citizens.</w:t>
            </w:r>
          </w:p>
          <w:p w:rsidR="00BF79E3" w:rsidRDefault="00FC3FC1" w:rsidP="00BF79E3">
            <w:pPr>
              <w:pStyle w:val="ListParagraph"/>
              <w:ind w:left="780"/>
            </w:pPr>
            <w:r>
              <w:t>E</w:t>
            </w:r>
            <w:r w:rsidR="00BF2AED">
              <w:t>x</w:t>
            </w:r>
            <w:r w:rsidR="00BF79E3">
              <w:t>.</w:t>
            </w:r>
            <w:r>
              <w:t>)</w:t>
            </w:r>
            <w:r w:rsidR="0078057E">
              <w:t xml:space="preserve"> </w:t>
            </w:r>
            <w:r w:rsidR="00B3579A" w:rsidRPr="00857FD9">
              <w:rPr>
                <w:b/>
                <w:i/>
              </w:rPr>
              <w:t>Socialism</w:t>
            </w:r>
            <w:r w:rsidR="00B3579A" w:rsidRPr="00857FD9">
              <w:rPr>
                <w:i/>
              </w:rPr>
              <w:t xml:space="preserve"> is based on the dominance of the government-owned sector and a free-market economy</w:t>
            </w:r>
            <w:r w:rsidR="0078057E" w:rsidRPr="00857FD9">
              <w:rPr>
                <w:rFonts w:ascii="Arial" w:hAnsi="Arial" w:cs="Arial"/>
                <w:i/>
                <w:color w:val="333333"/>
                <w:shd w:val="clear" w:color="auto" w:fill="FFFFFF"/>
              </w:rPr>
              <w:t>.</w:t>
            </w:r>
          </w:p>
          <w:p w:rsidR="00AA476A" w:rsidRPr="008E79D7" w:rsidRDefault="00AA476A" w:rsidP="00AA476A"/>
        </w:tc>
      </w:tr>
      <w:tr w:rsidR="00E43922" w:rsidRPr="00E43922" w:rsidTr="00F25169">
        <w:tc>
          <w:tcPr>
            <w:tcW w:w="8630" w:type="dxa"/>
            <w:shd w:val="clear" w:color="auto" w:fill="auto"/>
          </w:tcPr>
          <w:p w:rsidR="00E43922" w:rsidRPr="00E43922" w:rsidRDefault="00F536BC" w:rsidP="00853060">
            <w:pPr>
              <w:rPr>
                <w:u w:val="single"/>
              </w:rPr>
            </w:pPr>
            <w:r>
              <w:rPr>
                <w:u w:val="single"/>
              </w:rPr>
              <w:t>Questions to Answer:</w:t>
            </w:r>
          </w:p>
        </w:tc>
      </w:tr>
      <w:tr w:rsidR="00E43922" w:rsidRPr="00E43922" w:rsidTr="00F25169">
        <w:tc>
          <w:tcPr>
            <w:tcW w:w="8630" w:type="dxa"/>
            <w:shd w:val="clear" w:color="auto" w:fill="auto"/>
          </w:tcPr>
          <w:p w:rsidR="00E43922" w:rsidRPr="00E43922" w:rsidRDefault="00371AEB" w:rsidP="006E6F1E">
            <w:pPr>
              <w:numPr>
                <w:ilvl w:val="0"/>
                <w:numId w:val="1"/>
              </w:numPr>
            </w:pPr>
            <w:r>
              <w:lastRenderedPageBreak/>
              <w:t xml:space="preserve">What </w:t>
            </w:r>
            <w:r w:rsidR="0058687D">
              <w:t>is</w:t>
            </w:r>
            <w:r>
              <w:t xml:space="preserve"> Utopia like?</w:t>
            </w:r>
          </w:p>
        </w:tc>
      </w:tr>
      <w:tr w:rsidR="00E43922" w:rsidRPr="00E43922" w:rsidTr="00F25169">
        <w:tc>
          <w:tcPr>
            <w:tcW w:w="8630" w:type="dxa"/>
            <w:shd w:val="clear" w:color="auto" w:fill="auto"/>
          </w:tcPr>
          <w:p w:rsidR="00B25F05" w:rsidRDefault="00B25F05" w:rsidP="003612A1">
            <w:pPr>
              <w:rPr>
                <w:b/>
              </w:rPr>
            </w:pPr>
          </w:p>
          <w:p w:rsidR="00371AEB" w:rsidRDefault="00371AEB" w:rsidP="003612A1">
            <w:pPr>
              <w:rPr>
                <w:b/>
              </w:rPr>
            </w:pPr>
          </w:p>
          <w:p w:rsidR="00356E16" w:rsidRPr="00E43922" w:rsidRDefault="00356E16" w:rsidP="003612A1">
            <w:pPr>
              <w:rPr>
                <w:b/>
              </w:rPr>
            </w:pPr>
          </w:p>
        </w:tc>
      </w:tr>
      <w:tr w:rsidR="00E43922" w:rsidRPr="00E43922" w:rsidTr="00F25169">
        <w:tc>
          <w:tcPr>
            <w:tcW w:w="8630" w:type="dxa"/>
            <w:shd w:val="clear" w:color="auto" w:fill="auto"/>
          </w:tcPr>
          <w:p w:rsidR="00E43922" w:rsidRPr="00E43922" w:rsidRDefault="00371AEB" w:rsidP="00853060">
            <w:pPr>
              <w:numPr>
                <w:ilvl w:val="0"/>
                <w:numId w:val="1"/>
              </w:numPr>
            </w:pPr>
            <w:r>
              <w:t>From the video what does ideology mean?</w:t>
            </w:r>
          </w:p>
        </w:tc>
      </w:tr>
      <w:tr w:rsidR="00E43922" w:rsidRPr="00E43922" w:rsidTr="00F25169">
        <w:tc>
          <w:tcPr>
            <w:tcW w:w="8630" w:type="dxa"/>
            <w:shd w:val="clear" w:color="auto" w:fill="auto"/>
          </w:tcPr>
          <w:p w:rsidR="00356E16" w:rsidRDefault="00356E16" w:rsidP="00B6101E">
            <w:pPr>
              <w:rPr>
                <w:b/>
              </w:rPr>
            </w:pPr>
          </w:p>
          <w:p w:rsidR="00353A17" w:rsidRDefault="00353A17" w:rsidP="00853060">
            <w:pPr>
              <w:rPr>
                <w:b/>
              </w:rPr>
            </w:pPr>
          </w:p>
          <w:p w:rsidR="00371AEB" w:rsidRPr="00E43922" w:rsidRDefault="00371AEB" w:rsidP="00853060">
            <w:pPr>
              <w:rPr>
                <w:b/>
              </w:rPr>
            </w:pPr>
          </w:p>
        </w:tc>
      </w:tr>
      <w:tr w:rsidR="00E43922" w:rsidRPr="00E43922" w:rsidTr="00F25169">
        <w:tc>
          <w:tcPr>
            <w:tcW w:w="8630" w:type="dxa"/>
            <w:shd w:val="clear" w:color="auto" w:fill="auto"/>
          </w:tcPr>
          <w:p w:rsidR="00E43922" w:rsidRPr="00E43922" w:rsidRDefault="00371AEB" w:rsidP="007D653C">
            <w:pPr>
              <w:numPr>
                <w:ilvl w:val="0"/>
                <w:numId w:val="1"/>
              </w:numPr>
            </w:pPr>
            <w:r>
              <w:t xml:space="preserve">What </w:t>
            </w:r>
            <w:r w:rsidR="0058687D">
              <w:t>is</w:t>
            </w:r>
            <w:r>
              <w:t xml:space="preserve"> the desired goal of both socialism and communism?</w:t>
            </w:r>
          </w:p>
        </w:tc>
      </w:tr>
      <w:tr w:rsidR="00E43922" w:rsidRPr="00E43922" w:rsidTr="00F25169">
        <w:tc>
          <w:tcPr>
            <w:tcW w:w="8630" w:type="dxa"/>
            <w:shd w:val="clear" w:color="auto" w:fill="auto"/>
          </w:tcPr>
          <w:p w:rsidR="00371AEB" w:rsidRDefault="00371AEB" w:rsidP="003612A1">
            <w:pPr>
              <w:rPr>
                <w:b/>
              </w:rPr>
            </w:pPr>
          </w:p>
          <w:p w:rsidR="00356E16" w:rsidRDefault="00356E16" w:rsidP="003612A1">
            <w:pPr>
              <w:rPr>
                <w:b/>
              </w:rPr>
            </w:pPr>
          </w:p>
          <w:p w:rsidR="00035040" w:rsidRPr="00E43922" w:rsidRDefault="00035040" w:rsidP="003612A1">
            <w:pPr>
              <w:rPr>
                <w:b/>
              </w:rPr>
            </w:pPr>
          </w:p>
        </w:tc>
      </w:tr>
      <w:tr w:rsidR="00E43922" w:rsidRPr="00E43922" w:rsidTr="00F25169">
        <w:tc>
          <w:tcPr>
            <w:tcW w:w="8630" w:type="dxa"/>
            <w:shd w:val="clear" w:color="auto" w:fill="auto"/>
          </w:tcPr>
          <w:p w:rsidR="00035040" w:rsidRPr="00E43922" w:rsidRDefault="00371AEB" w:rsidP="00035040">
            <w:pPr>
              <w:pStyle w:val="ListParagraph"/>
              <w:numPr>
                <w:ilvl w:val="0"/>
                <w:numId w:val="1"/>
              </w:numPr>
            </w:pPr>
            <w:r>
              <w:t>When did modern communist and socialist movements begin to emerge?</w:t>
            </w:r>
          </w:p>
        </w:tc>
      </w:tr>
      <w:tr w:rsidR="00E43922" w:rsidRPr="00E43922" w:rsidTr="00F25169">
        <w:tc>
          <w:tcPr>
            <w:tcW w:w="8630" w:type="dxa"/>
            <w:shd w:val="clear" w:color="auto" w:fill="auto"/>
          </w:tcPr>
          <w:p w:rsidR="00B25F05" w:rsidRDefault="00B25F05" w:rsidP="00853060">
            <w:pPr>
              <w:rPr>
                <w:b/>
              </w:rPr>
            </w:pPr>
          </w:p>
          <w:p w:rsidR="00371AEB" w:rsidRDefault="00371AEB" w:rsidP="00853060">
            <w:pPr>
              <w:rPr>
                <w:b/>
              </w:rPr>
            </w:pPr>
          </w:p>
          <w:p w:rsidR="00035040" w:rsidRPr="00E43922" w:rsidRDefault="00035040" w:rsidP="003612A1">
            <w:pPr>
              <w:rPr>
                <w:b/>
              </w:rPr>
            </w:pPr>
          </w:p>
        </w:tc>
      </w:tr>
      <w:tr w:rsidR="006E6F1E" w:rsidRPr="00E43922" w:rsidTr="00F25169">
        <w:tc>
          <w:tcPr>
            <w:tcW w:w="8630" w:type="dxa"/>
            <w:shd w:val="clear" w:color="auto" w:fill="auto"/>
          </w:tcPr>
          <w:p w:rsidR="006E6F1E" w:rsidRPr="00E43922" w:rsidRDefault="00371AEB" w:rsidP="0058687D">
            <w:pPr>
              <w:numPr>
                <w:ilvl w:val="0"/>
                <w:numId w:val="1"/>
              </w:numPr>
            </w:pPr>
            <w:r>
              <w:t xml:space="preserve">Who </w:t>
            </w:r>
            <w:r w:rsidR="0058687D">
              <w:t xml:space="preserve">are </w:t>
            </w:r>
            <w:r>
              <w:t>the bourgeoisie?</w:t>
            </w:r>
          </w:p>
        </w:tc>
      </w:tr>
      <w:tr w:rsidR="006E6F1E" w:rsidRPr="00E43922" w:rsidTr="00F25169">
        <w:tc>
          <w:tcPr>
            <w:tcW w:w="8630" w:type="dxa"/>
            <w:shd w:val="clear" w:color="auto" w:fill="auto"/>
          </w:tcPr>
          <w:p w:rsidR="00C575CF" w:rsidRDefault="00C575CF" w:rsidP="00035040">
            <w:pPr>
              <w:rPr>
                <w:b/>
              </w:rPr>
            </w:pPr>
          </w:p>
          <w:p w:rsidR="00C575CF" w:rsidRDefault="00C575CF" w:rsidP="00035040"/>
          <w:p w:rsidR="00035040" w:rsidRPr="00E43922" w:rsidRDefault="00035040" w:rsidP="00035040">
            <w:pPr>
              <w:rPr>
                <w:b/>
              </w:rPr>
            </w:pPr>
          </w:p>
        </w:tc>
      </w:tr>
      <w:tr w:rsidR="006E6F1E" w:rsidRPr="00E43922" w:rsidTr="00F25169">
        <w:tc>
          <w:tcPr>
            <w:tcW w:w="8630" w:type="dxa"/>
            <w:shd w:val="clear" w:color="auto" w:fill="auto"/>
          </w:tcPr>
          <w:p w:rsidR="006E6F1E" w:rsidRPr="00E43922" w:rsidRDefault="00371AEB" w:rsidP="0058687D">
            <w:pPr>
              <w:numPr>
                <w:ilvl w:val="0"/>
                <w:numId w:val="1"/>
              </w:numPr>
            </w:pPr>
            <w:r>
              <w:t xml:space="preserve">Who </w:t>
            </w:r>
            <w:r w:rsidR="0058687D">
              <w:t xml:space="preserve">are </w:t>
            </w:r>
            <w:r>
              <w:t>the proletariat?</w:t>
            </w:r>
          </w:p>
        </w:tc>
      </w:tr>
      <w:tr w:rsidR="006E6F1E" w:rsidRPr="00E43922" w:rsidTr="00F25169">
        <w:tc>
          <w:tcPr>
            <w:tcW w:w="8630" w:type="dxa"/>
            <w:shd w:val="clear" w:color="auto" w:fill="auto"/>
          </w:tcPr>
          <w:p w:rsidR="00356E16" w:rsidRDefault="00356E16" w:rsidP="00356E16"/>
          <w:p w:rsidR="00356E16" w:rsidRDefault="00356E16" w:rsidP="00356E16">
            <w:pPr>
              <w:rPr>
                <w:b/>
              </w:rPr>
            </w:pPr>
          </w:p>
          <w:p w:rsidR="00371AEB" w:rsidRPr="00E43922" w:rsidRDefault="00371AEB" w:rsidP="00356E16">
            <w:pPr>
              <w:rPr>
                <w:b/>
              </w:rPr>
            </w:pPr>
          </w:p>
        </w:tc>
      </w:tr>
      <w:tr w:rsidR="00873A4B" w:rsidRPr="00E43922" w:rsidTr="00F25169">
        <w:tc>
          <w:tcPr>
            <w:tcW w:w="8630" w:type="dxa"/>
            <w:shd w:val="clear" w:color="auto" w:fill="auto"/>
          </w:tcPr>
          <w:p w:rsidR="00873A4B" w:rsidRPr="00E43922" w:rsidRDefault="00AA476A" w:rsidP="00AA476A">
            <w:pPr>
              <w:numPr>
                <w:ilvl w:val="0"/>
                <w:numId w:val="1"/>
              </w:numPr>
            </w:pPr>
            <w:r w:rsidRPr="00AA476A">
              <w:t>What are some of</w:t>
            </w:r>
            <w:r w:rsidR="00371AEB" w:rsidRPr="00AA476A">
              <w:t xml:space="preserve"> the basic concepts </w:t>
            </w:r>
            <w:r w:rsidRPr="00AA476A">
              <w:t>of communism?</w:t>
            </w:r>
          </w:p>
        </w:tc>
      </w:tr>
      <w:tr w:rsidR="00873A4B" w:rsidRPr="00E43922" w:rsidTr="004C1C01">
        <w:trPr>
          <w:trHeight w:val="728"/>
        </w:trPr>
        <w:tc>
          <w:tcPr>
            <w:tcW w:w="8630" w:type="dxa"/>
            <w:shd w:val="clear" w:color="auto" w:fill="auto"/>
          </w:tcPr>
          <w:p w:rsidR="00AA476A" w:rsidRDefault="00AA476A" w:rsidP="003612A1">
            <w:pPr>
              <w:rPr>
                <w:b/>
              </w:rPr>
            </w:pPr>
          </w:p>
          <w:p w:rsidR="00857FD9" w:rsidRDefault="00857FD9" w:rsidP="003612A1">
            <w:pPr>
              <w:rPr>
                <w:b/>
              </w:rPr>
            </w:pPr>
          </w:p>
          <w:p w:rsidR="00371AEB" w:rsidRPr="00E43922" w:rsidRDefault="00371AEB" w:rsidP="003612A1">
            <w:pPr>
              <w:rPr>
                <w:b/>
              </w:rPr>
            </w:pPr>
          </w:p>
        </w:tc>
      </w:tr>
      <w:tr w:rsidR="00873A4B" w:rsidRPr="00E43922" w:rsidTr="00F25169">
        <w:tc>
          <w:tcPr>
            <w:tcW w:w="8630" w:type="dxa"/>
            <w:shd w:val="clear" w:color="auto" w:fill="auto"/>
          </w:tcPr>
          <w:p w:rsidR="00372DCB" w:rsidRPr="00E43922" w:rsidRDefault="00371AEB" w:rsidP="00372DCB">
            <w:pPr>
              <w:numPr>
                <w:ilvl w:val="0"/>
                <w:numId w:val="1"/>
              </w:numPr>
            </w:pPr>
            <w:r>
              <w:t>What is a classless society?</w:t>
            </w:r>
          </w:p>
        </w:tc>
      </w:tr>
      <w:tr w:rsidR="00873A4B" w:rsidRPr="00E43922" w:rsidTr="00F25169">
        <w:tc>
          <w:tcPr>
            <w:tcW w:w="8630" w:type="dxa"/>
            <w:shd w:val="clear" w:color="auto" w:fill="auto"/>
          </w:tcPr>
          <w:p w:rsidR="00B25F05" w:rsidRDefault="00B25F05" w:rsidP="00151312">
            <w:pPr>
              <w:rPr>
                <w:b/>
              </w:rPr>
            </w:pPr>
          </w:p>
          <w:p w:rsidR="00356E16" w:rsidRDefault="00356E16" w:rsidP="00151312">
            <w:pPr>
              <w:rPr>
                <w:b/>
              </w:rPr>
            </w:pPr>
          </w:p>
          <w:p w:rsidR="00E51B18" w:rsidRPr="00E43922" w:rsidRDefault="00E51B18" w:rsidP="00151312">
            <w:pPr>
              <w:rPr>
                <w:b/>
              </w:rPr>
            </w:pPr>
          </w:p>
        </w:tc>
      </w:tr>
      <w:tr w:rsidR="00873A4B" w:rsidRPr="00E43922" w:rsidTr="00F25169">
        <w:tc>
          <w:tcPr>
            <w:tcW w:w="8630" w:type="dxa"/>
            <w:shd w:val="clear" w:color="auto" w:fill="auto"/>
          </w:tcPr>
          <w:p w:rsidR="00873A4B" w:rsidRPr="00E43922" w:rsidRDefault="00371AEB" w:rsidP="006E6F1E">
            <w:pPr>
              <w:pStyle w:val="ListParagraph"/>
              <w:numPr>
                <w:ilvl w:val="0"/>
                <w:numId w:val="1"/>
              </w:numPr>
            </w:pPr>
            <w:r>
              <w:t>Who was the most influential person arguing for communism?</w:t>
            </w:r>
          </w:p>
        </w:tc>
      </w:tr>
      <w:tr w:rsidR="00873A4B" w:rsidRPr="00E43922" w:rsidTr="00F25169">
        <w:tc>
          <w:tcPr>
            <w:tcW w:w="8630" w:type="dxa"/>
            <w:shd w:val="clear" w:color="auto" w:fill="auto"/>
          </w:tcPr>
          <w:p w:rsidR="00E51B18" w:rsidRDefault="00E51B18" w:rsidP="00151312">
            <w:pPr>
              <w:rPr>
                <w:b/>
              </w:rPr>
            </w:pPr>
          </w:p>
          <w:p w:rsidR="00E51B18" w:rsidRDefault="00E51B18" w:rsidP="00151312">
            <w:pPr>
              <w:rPr>
                <w:b/>
              </w:rPr>
            </w:pPr>
          </w:p>
          <w:p w:rsidR="00E51B18" w:rsidRPr="00E43922" w:rsidRDefault="00E51B18" w:rsidP="00151312">
            <w:pPr>
              <w:rPr>
                <w:b/>
              </w:rPr>
            </w:pPr>
          </w:p>
        </w:tc>
      </w:tr>
      <w:tr w:rsidR="00873A4B" w:rsidRPr="00E43922" w:rsidTr="00F25169">
        <w:tc>
          <w:tcPr>
            <w:tcW w:w="8630" w:type="dxa"/>
            <w:shd w:val="clear" w:color="auto" w:fill="auto"/>
          </w:tcPr>
          <w:p w:rsidR="00873A4B" w:rsidRPr="00E43922" w:rsidRDefault="00371AEB" w:rsidP="001B34A0">
            <w:pPr>
              <w:numPr>
                <w:ilvl w:val="0"/>
                <w:numId w:val="1"/>
              </w:numPr>
            </w:pPr>
            <w:r w:rsidRPr="00AA476A">
              <w:t xml:space="preserve">What </w:t>
            </w:r>
            <w:r w:rsidR="0058687D">
              <w:t>is</w:t>
            </w:r>
            <w:r w:rsidRPr="00AA476A">
              <w:t xml:space="preserve"> the name of the document that Karl Marx and Friedrich </w:t>
            </w:r>
            <w:proofErr w:type="spellStart"/>
            <w:r w:rsidRPr="00AA476A">
              <w:t>Engles</w:t>
            </w:r>
            <w:proofErr w:type="spellEnd"/>
            <w:r w:rsidRPr="00AA476A">
              <w:t xml:space="preserve"> </w:t>
            </w:r>
            <w:r w:rsidR="00AA476A" w:rsidRPr="00AA476A">
              <w:t>wrote</w:t>
            </w:r>
            <w:r w:rsidRPr="00AA476A">
              <w:t>?</w:t>
            </w:r>
          </w:p>
        </w:tc>
      </w:tr>
      <w:tr w:rsidR="00873A4B" w:rsidRPr="00E43922" w:rsidTr="00F25169">
        <w:tc>
          <w:tcPr>
            <w:tcW w:w="8630" w:type="dxa"/>
            <w:shd w:val="clear" w:color="auto" w:fill="auto"/>
          </w:tcPr>
          <w:p w:rsidR="00B25F05" w:rsidRDefault="00B25F05" w:rsidP="003612A1">
            <w:pPr>
              <w:rPr>
                <w:b/>
              </w:rPr>
            </w:pPr>
          </w:p>
          <w:p w:rsidR="00AA476A" w:rsidRDefault="00AA476A" w:rsidP="003612A1">
            <w:pPr>
              <w:rPr>
                <w:b/>
              </w:rPr>
            </w:pPr>
          </w:p>
          <w:p w:rsidR="00372DCB" w:rsidRPr="00E43922" w:rsidRDefault="00372DCB" w:rsidP="003612A1">
            <w:pPr>
              <w:rPr>
                <w:b/>
              </w:rPr>
            </w:pPr>
          </w:p>
        </w:tc>
      </w:tr>
      <w:tr w:rsidR="00F25169" w:rsidRPr="00E43922" w:rsidTr="00F25169">
        <w:tc>
          <w:tcPr>
            <w:tcW w:w="8630" w:type="dxa"/>
            <w:shd w:val="clear" w:color="auto" w:fill="auto"/>
          </w:tcPr>
          <w:p w:rsidR="00F25169" w:rsidRPr="00E43922" w:rsidRDefault="00E51B18" w:rsidP="00F25169">
            <w:pPr>
              <w:numPr>
                <w:ilvl w:val="0"/>
                <w:numId w:val="1"/>
              </w:numPr>
            </w:pPr>
            <w:r>
              <w:t>In the 1890’s how did the definitions of socialism and communism change?</w:t>
            </w:r>
          </w:p>
        </w:tc>
      </w:tr>
      <w:tr w:rsidR="00F25169" w:rsidRPr="00E43922" w:rsidTr="00F25169">
        <w:tc>
          <w:tcPr>
            <w:tcW w:w="8630" w:type="dxa"/>
            <w:shd w:val="clear" w:color="auto" w:fill="auto"/>
          </w:tcPr>
          <w:p w:rsidR="00B25F05" w:rsidRDefault="00B25F05" w:rsidP="00F25169">
            <w:pPr>
              <w:rPr>
                <w:b/>
              </w:rPr>
            </w:pPr>
          </w:p>
          <w:p w:rsidR="00857FD9" w:rsidRDefault="00857FD9" w:rsidP="00F25169">
            <w:pPr>
              <w:rPr>
                <w:b/>
              </w:rPr>
            </w:pPr>
          </w:p>
          <w:p w:rsidR="00857FD9" w:rsidRDefault="00857FD9" w:rsidP="00F25169">
            <w:pPr>
              <w:rPr>
                <w:b/>
              </w:rPr>
            </w:pPr>
          </w:p>
          <w:p w:rsidR="00E51B18" w:rsidRDefault="00E51B18" w:rsidP="00F25169">
            <w:pPr>
              <w:rPr>
                <w:b/>
              </w:rPr>
            </w:pPr>
          </w:p>
          <w:p w:rsidR="00356E16" w:rsidRPr="00E43922" w:rsidRDefault="00356E16" w:rsidP="00F25169">
            <w:pPr>
              <w:rPr>
                <w:b/>
              </w:rPr>
            </w:pPr>
          </w:p>
        </w:tc>
      </w:tr>
      <w:tr w:rsidR="00F25169" w:rsidRPr="00E43922" w:rsidTr="00F25169">
        <w:tc>
          <w:tcPr>
            <w:tcW w:w="8630" w:type="dxa"/>
            <w:shd w:val="clear" w:color="auto" w:fill="auto"/>
          </w:tcPr>
          <w:p w:rsidR="00F25169" w:rsidRPr="00E43922" w:rsidRDefault="00E51B18" w:rsidP="00F25169">
            <w:pPr>
              <w:numPr>
                <w:ilvl w:val="0"/>
                <w:numId w:val="1"/>
              </w:numPr>
            </w:pPr>
            <w:r>
              <w:lastRenderedPageBreak/>
              <w:t xml:space="preserve">Who formed the first </w:t>
            </w:r>
            <w:r w:rsidR="00AA476A" w:rsidRPr="00AA476A">
              <w:t>communist</w:t>
            </w:r>
            <w:r w:rsidRPr="00AA476A">
              <w:t xml:space="preserve"> </w:t>
            </w:r>
            <w:r>
              <w:t>government and where?</w:t>
            </w:r>
          </w:p>
        </w:tc>
      </w:tr>
      <w:tr w:rsidR="00F25169" w:rsidRPr="00E43922" w:rsidTr="00DC642C">
        <w:trPr>
          <w:trHeight w:val="350"/>
        </w:trPr>
        <w:tc>
          <w:tcPr>
            <w:tcW w:w="8630" w:type="dxa"/>
            <w:shd w:val="clear" w:color="auto" w:fill="auto"/>
          </w:tcPr>
          <w:p w:rsidR="00B25F05" w:rsidRDefault="00B25F05" w:rsidP="00F25169">
            <w:pPr>
              <w:rPr>
                <w:b/>
              </w:rPr>
            </w:pPr>
          </w:p>
          <w:p w:rsidR="00356E16" w:rsidRDefault="00356E16" w:rsidP="00F25169">
            <w:pPr>
              <w:rPr>
                <w:b/>
              </w:rPr>
            </w:pPr>
          </w:p>
          <w:p w:rsidR="00F25169" w:rsidRPr="00E43922" w:rsidRDefault="00F25169" w:rsidP="00F25169">
            <w:pPr>
              <w:rPr>
                <w:b/>
              </w:rPr>
            </w:pPr>
          </w:p>
        </w:tc>
      </w:tr>
      <w:tr w:rsidR="00F25169" w:rsidRPr="00E43922" w:rsidTr="00DC642C">
        <w:trPr>
          <w:trHeight w:val="70"/>
        </w:trPr>
        <w:tc>
          <w:tcPr>
            <w:tcW w:w="8630" w:type="dxa"/>
            <w:shd w:val="clear" w:color="auto" w:fill="auto"/>
          </w:tcPr>
          <w:p w:rsidR="00F25169" w:rsidRPr="00E43922" w:rsidRDefault="00E51B18" w:rsidP="00DC642C">
            <w:pPr>
              <w:pStyle w:val="ListParagraph"/>
              <w:numPr>
                <w:ilvl w:val="0"/>
                <w:numId w:val="1"/>
              </w:numPr>
            </w:pPr>
            <w:r>
              <w:t>What problems did Lenin face in making Russia a communist state?</w:t>
            </w:r>
          </w:p>
        </w:tc>
      </w:tr>
      <w:tr w:rsidR="00F25169" w:rsidRPr="00E43922" w:rsidTr="00DC642C">
        <w:trPr>
          <w:trHeight w:val="70"/>
        </w:trPr>
        <w:tc>
          <w:tcPr>
            <w:tcW w:w="8630" w:type="dxa"/>
            <w:shd w:val="clear" w:color="auto" w:fill="auto"/>
          </w:tcPr>
          <w:p w:rsidR="00B25F05" w:rsidRDefault="00B25F05" w:rsidP="00A27CE2">
            <w:pPr>
              <w:rPr>
                <w:b/>
              </w:rPr>
            </w:pPr>
          </w:p>
          <w:p w:rsidR="00857FD9" w:rsidRDefault="00857FD9" w:rsidP="00A27CE2">
            <w:pPr>
              <w:rPr>
                <w:b/>
              </w:rPr>
            </w:pPr>
          </w:p>
          <w:p w:rsidR="00356E16" w:rsidRDefault="00356E16" w:rsidP="00A27CE2">
            <w:pPr>
              <w:rPr>
                <w:b/>
              </w:rPr>
            </w:pPr>
          </w:p>
          <w:p w:rsidR="00356E16" w:rsidRPr="00E43922" w:rsidRDefault="00356E16" w:rsidP="00A27CE2">
            <w:pPr>
              <w:rPr>
                <w:b/>
              </w:rPr>
            </w:pPr>
          </w:p>
        </w:tc>
      </w:tr>
      <w:tr w:rsidR="00F25169" w:rsidRPr="00E43922" w:rsidTr="00F25169">
        <w:tc>
          <w:tcPr>
            <w:tcW w:w="8630" w:type="dxa"/>
            <w:shd w:val="clear" w:color="auto" w:fill="auto"/>
          </w:tcPr>
          <w:p w:rsidR="00F25169" w:rsidRPr="00E43922" w:rsidRDefault="00E51B18" w:rsidP="00A27CE2">
            <w:pPr>
              <w:pStyle w:val="ListParagraph"/>
              <w:numPr>
                <w:ilvl w:val="0"/>
                <w:numId w:val="1"/>
              </w:numPr>
            </w:pPr>
            <w:r>
              <w:t>What were some of the changes that Stalin made when he came into power after Lenin’s death?</w:t>
            </w:r>
          </w:p>
        </w:tc>
      </w:tr>
      <w:tr w:rsidR="00F25169" w:rsidRPr="00E43922" w:rsidTr="00F25169">
        <w:tc>
          <w:tcPr>
            <w:tcW w:w="8630" w:type="dxa"/>
            <w:shd w:val="clear" w:color="auto" w:fill="auto"/>
          </w:tcPr>
          <w:p w:rsidR="00B25F05" w:rsidRDefault="00B25F05" w:rsidP="00F25169">
            <w:pPr>
              <w:rPr>
                <w:b/>
              </w:rPr>
            </w:pPr>
          </w:p>
          <w:p w:rsidR="00857FD9" w:rsidRDefault="00857FD9" w:rsidP="00F25169">
            <w:pPr>
              <w:rPr>
                <w:b/>
              </w:rPr>
            </w:pPr>
          </w:p>
          <w:p w:rsidR="00E51B18" w:rsidRDefault="00E51B18" w:rsidP="00F25169">
            <w:pPr>
              <w:rPr>
                <w:b/>
              </w:rPr>
            </w:pPr>
          </w:p>
          <w:p w:rsidR="00356E16" w:rsidRPr="00E43922" w:rsidRDefault="00356E16" w:rsidP="00F25169">
            <w:pPr>
              <w:rPr>
                <w:b/>
              </w:rPr>
            </w:pPr>
          </w:p>
        </w:tc>
      </w:tr>
      <w:tr w:rsidR="00E51B18" w:rsidRPr="00E43922" w:rsidTr="00F25169">
        <w:tc>
          <w:tcPr>
            <w:tcW w:w="8630" w:type="dxa"/>
            <w:shd w:val="clear" w:color="auto" w:fill="auto"/>
          </w:tcPr>
          <w:p w:rsidR="00E51B18" w:rsidRPr="00753032" w:rsidRDefault="00E51B18" w:rsidP="00E51B18">
            <w:pPr>
              <w:numPr>
                <w:ilvl w:val="0"/>
                <w:numId w:val="1"/>
              </w:numPr>
            </w:pPr>
            <w:r w:rsidRPr="00753032">
              <w:t>According to the video what was the cold war?</w:t>
            </w:r>
          </w:p>
        </w:tc>
      </w:tr>
      <w:tr w:rsidR="00E51B18" w:rsidRPr="00E43922" w:rsidTr="00F25169">
        <w:tc>
          <w:tcPr>
            <w:tcW w:w="8630" w:type="dxa"/>
            <w:shd w:val="clear" w:color="auto" w:fill="auto"/>
          </w:tcPr>
          <w:p w:rsidR="00857FD9" w:rsidRPr="00857FD9" w:rsidRDefault="00857FD9" w:rsidP="00E51B18">
            <w:pPr>
              <w:rPr>
                <w:b/>
              </w:rPr>
            </w:pPr>
          </w:p>
          <w:p w:rsidR="00E51B18" w:rsidRPr="00753032" w:rsidRDefault="00E51B18" w:rsidP="00E51B18">
            <w:pPr>
              <w:rPr>
                <w:b/>
              </w:rPr>
            </w:pPr>
          </w:p>
          <w:p w:rsidR="008F6B21" w:rsidRPr="00753032" w:rsidRDefault="008F6B21" w:rsidP="00E51B18">
            <w:pPr>
              <w:rPr>
                <w:b/>
              </w:rPr>
            </w:pPr>
          </w:p>
        </w:tc>
      </w:tr>
      <w:tr w:rsidR="00E51B18" w:rsidRPr="00E43922" w:rsidTr="00E51B18">
        <w:tblPrEx>
          <w:tblLook w:val="04A0" w:firstRow="1" w:lastRow="0" w:firstColumn="1" w:lastColumn="0" w:noHBand="0" w:noVBand="1"/>
        </w:tblPrEx>
        <w:tc>
          <w:tcPr>
            <w:tcW w:w="8630" w:type="dxa"/>
          </w:tcPr>
          <w:p w:rsidR="00E51B18" w:rsidRPr="00E43922" w:rsidRDefault="00E51B18" w:rsidP="00151312">
            <w:pPr>
              <w:numPr>
                <w:ilvl w:val="0"/>
                <w:numId w:val="1"/>
              </w:numPr>
            </w:pPr>
            <w:r>
              <w:t>Who was the first communist leader in China?</w:t>
            </w:r>
          </w:p>
        </w:tc>
      </w:tr>
      <w:tr w:rsidR="00E51B18" w:rsidRPr="00E43922" w:rsidTr="00E51B18">
        <w:tblPrEx>
          <w:tblLook w:val="04A0" w:firstRow="1" w:lastRow="0" w:firstColumn="1" w:lastColumn="0" w:noHBand="0" w:noVBand="1"/>
        </w:tblPrEx>
        <w:tc>
          <w:tcPr>
            <w:tcW w:w="8630" w:type="dxa"/>
          </w:tcPr>
          <w:p w:rsidR="00E51B18" w:rsidRDefault="00E51B18" w:rsidP="00857FD9">
            <w:pPr>
              <w:rPr>
                <w:b/>
              </w:rPr>
            </w:pPr>
          </w:p>
          <w:p w:rsidR="00857FD9" w:rsidRDefault="00857FD9" w:rsidP="00857FD9">
            <w:pPr>
              <w:rPr>
                <w:b/>
              </w:rPr>
            </w:pPr>
          </w:p>
          <w:p w:rsidR="00857FD9" w:rsidRPr="00E43922" w:rsidRDefault="00857FD9" w:rsidP="00857FD9">
            <w:pPr>
              <w:rPr>
                <w:b/>
              </w:rPr>
            </w:pPr>
          </w:p>
        </w:tc>
      </w:tr>
      <w:tr w:rsidR="00E51B18" w:rsidRPr="00E43922" w:rsidTr="00E51B18">
        <w:tblPrEx>
          <w:tblLook w:val="04A0" w:firstRow="1" w:lastRow="0" w:firstColumn="1" w:lastColumn="0" w:noHBand="0" w:noVBand="1"/>
        </w:tblPrEx>
        <w:tc>
          <w:tcPr>
            <w:tcW w:w="8630" w:type="dxa"/>
          </w:tcPr>
          <w:p w:rsidR="00E51B18" w:rsidRPr="00E43922" w:rsidRDefault="00E51B18" w:rsidP="00151312">
            <w:pPr>
              <w:numPr>
                <w:ilvl w:val="0"/>
                <w:numId w:val="1"/>
              </w:numPr>
            </w:pPr>
            <w:r>
              <w:t>W</w:t>
            </w:r>
            <w:r w:rsidR="00115703">
              <w:t>hat was the goal of the “Great L</w:t>
            </w:r>
            <w:r>
              <w:t>eap Forward”?</w:t>
            </w:r>
          </w:p>
        </w:tc>
      </w:tr>
      <w:tr w:rsidR="00E51B18" w:rsidRPr="00E43922" w:rsidTr="000F19A5">
        <w:tblPrEx>
          <w:tblLook w:val="04A0" w:firstRow="1" w:lastRow="0" w:firstColumn="1" w:lastColumn="0" w:noHBand="0" w:noVBand="1"/>
        </w:tblPrEx>
        <w:trPr>
          <w:trHeight w:val="962"/>
        </w:trPr>
        <w:tc>
          <w:tcPr>
            <w:tcW w:w="8630" w:type="dxa"/>
          </w:tcPr>
          <w:p w:rsidR="008F6B21" w:rsidRDefault="008F6B21" w:rsidP="00857FD9">
            <w:pPr>
              <w:rPr>
                <w:b/>
              </w:rPr>
            </w:pPr>
          </w:p>
          <w:p w:rsidR="00857FD9" w:rsidRPr="00E43922" w:rsidRDefault="00857FD9" w:rsidP="00857FD9">
            <w:pPr>
              <w:rPr>
                <w:b/>
              </w:rPr>
            </w:pPr>
          </w:p>
        </w:tc>
      </w:tr>
      <w:tr w:rsidR="000F19A5" w:rsidRPr="00E43922" w:rsidTr="00E51B18">
        <w:tblPrEx>
          <w:tblLook w:val="04A0" w:firstRow="1" w:lastRow="0" w:firstColumn="1" w:lastColumn="0" w:noHBand="0" w:noVBand="1"/>
        </w:tblPrEx>
        <w:tc>
          <w:tcPr>
            <w:tcW w:w="8630" w:type="dxa"/>
          </w:tcPr>
          <w:p w:rsidR="000F19A5" w:rsidRPr="00E43922" w:rsidRDefault="000F19A5" w:rsidP="000F19A5">
            <w:pPr>
              <w:numPr>
                <w:ilvl w:val="0"/>
                <w:numId w:val="1"/>
              </w:numPr>
            </w:pPr>
            <w:r>
              <w:t xml:space="preserve">In 1961, </w:t>
            </w:r>
            <w:r w:rsidR="00AA476A" w:rsidRPr="00AA476A">
              <w:t>what was built</w:t>
            </w:r>
            <w:r w:rsidRPr="00AA476A">
              <w:t xml:space="preserve"> </w:t>
            </w:r>
            <w:r>
              <w:t>that made it harder for people to get from East to West Berlin?</w:t>
            </w:r>
          </w:p>
        </w:tc>
      </w:tr>
      <w:tr w:rsidR="000F19A5" w:rsidRPr="00E43922" w:rsidTr="00E51B18">
        <w:tblPrEx>
          <w:tblLook w:val="04A0" w:firstRow="1" w:lastRow="0" w:firstColumn="1" w:lastColumn="0" w:noHBand="0" w:noVBand="1"/>
        </w:tblPrEx>
        <w:tc>
          <w:tcPr>
            <w:tcW w:w="8630" w:type="dxa"/>
          </w:tcPr>
          <w:p w:rsidR="00B25F05" w:rsidRDefault="00B25F05" w:rsidP="000F19A5">
            <w:pPr>
              <w:rPr>
                <w:b/>
              </w:rPr>
            </w:pPr>
          </w:p>
          <w:p w:rsidR="008E79D7" w:rsidRDefault="008E79D7" w:rsidP="000F19A5">
            <w:pPr>
              <w:rPr>
                <w:b/>
              </w:rPr>
            </w:pPr>
          </w:p>
          <w:p w:rsidR="000F19A5" w:rsidRPr="00E43922" w:rsidRDefault="000F19A5" w:rsidP="000F19A5">
            <w:pPr>
              <w:rPr>
                <w:b/>
              </w:rPr>
            </w:pPr>
          </w:p>
        </w:tc>
      </w:tr>
      <w:tr w:rsidR="00AA34C3" w:rsidRPr="00E43922" w:rsidTr="00AA34C3">
        <w:tblPrEx>
          <w:tblLook w:val="04A0" w:firstRow="1" w:lastRow="0" w:firstColumn="1" w:lastColumn="0" w:noHBand="0" w:noVBand="1"/>
        </w:tblPrEx>
        <w:tc>
          <w:tcPr>
            <w:tcW w:w="8630" w:type="dxa"/>
          </w:tcPr>
          <w:p w:rsidR="00AA34C3" w:rsidRPr="00E43922" w:rsidRDefault="00AA476A" w:rsidP="00151312">
            <w:pPr>
              <w:numPr>
                <w:ilvl w:val="0"/>
                <w:numId w:val="1"/>
              </w:numPr>
            </w:pPr>
            <w:r>
              <w:t>What is the economic and political system in your home country? Describe the pros and cons of it</w:t>
            </w:r>
            <w:r w:rsidR="00BC13FB">
              <w:t>.</w:t>
            </w:r>
          </w:p>
        </w:tc>
      </w:tr>
      <w:tr w:rsidR="00AA34C3" w:rsidRPr="00E43922" w:rsidTr="00AA34C3">
        <w:tblPrEx>
          <w:tblLook w:val="04A0" w:firstRow="1" w:lastRow="0" w:firstColumn="1" w:lastColumn="0" w:noHBand="0" w:noVBand="1"/>
        </w:tblPrEx>
        <w:tc>
          <w:tcPr>
            <w:tcW w:w="8630" w:type="dxa"/>
          </w:tcPr>
          <w:p w:rsidR="008E79D7" w:rsidRDefault="008E79D7" w:rsidP="00151312">
            <w:pPr>
              <w:rPr>
                <w:b/>
              </w:rPr>
            </w:pPr>
          </w:p>
          <w:p w:rsidR="00857FD9" w:rsidRDefault="00857FD9" w:rsidP="00151312">
            <w:pPr>
              <w:rPr>
                <w:b/>
              </w:rPr>
            </w:pPr>
          </w:p>
          <w:p w:rsidR="00AA34C3" w:rsidRDefault="00AA34C3" w:rsidP="00151312">
            <w:pPr>
              <w:rPr>
                <w:b/>
              </w:rPr>
            </w:pPr>
          </w:p>
          <w:p w:rsidR="007E5C68" w:rsidRDefault="007E5C68" w:rsidP="00151312">
            <w:pPr>
              <w:rPr>
                <w:b/>
              </w:rPr>
            </w:pPr>
          </w:p>
          <w:p w:rsidR="007E5C68" w:rsidRDefault="007E5C68" w:rsidP="00151312">
            <w:pPr>
              <w:rPr>
                <w:b/>
              </w:rPr>
            </w:pPr>
          </w:p>
          <w:p w:rsidR="007E5C68" w:rsidRDefault="007E5C68" w:rsidP="00151312">
            <w:pPr>
              <w:rPr>
                <w:b/>
              </w:rPr>
            </w:pPr>
          </w:p>
          <w:p w:rsidR="008F6B21" w:rsidRPr="00E43922" w:rsidRDefault="008F6B21" w:rsidP="00151312">
            <w:pPr>
              <w:rPr>
                <w:b/>
              </w:rPr>
            </w:pPr>
          </w:p>
        </w:tc>
      </w:tr>
      <w:tr w:rsidR="00AA34C3" w:rsidRPr="00E43922" w:rsidTr="00AA34C3">
        <w:tblPrEx>
          <w:tblLook w:val="04A0" w:firstRow="1" w:lastRow="0" w:firstColumn="1" w:lastColumn="0" w:noHBand="0" w:noVBand="1"/>
        </w:tblPrEx>
        <w:tc>
          <w:tcPr>
            <w:tcW w:w="8630" w:type="dxa"/>
          </w:tcPr>
          <w:p w:rsidR="00AA34C3" w:rsidRPr="00E43922" w:rsidRDefault="00AA476A">
            <w:pPr>
              <w:numPr>
                <w:ilvl w:val="0"/>
                <w:numId w:val="1"/>
              </w:numPr>
            </w:pPr>
            <w:r>
              <w:t xml:space="preserve">What did you learn </w:t>
            </w:r>
            <w:r w:rsidR="006A2340">
              <w:t xml:space="preserve">regarding </w:t>
            </w:r>
            <w:r>
              <w:t>communism and socialism in this video?</w:t>
            </w:r>
          </w:p>
        </w:tc>
      </w:tr>
      <w:tr w:rsidR="00AA34C3" w:rsidRPr="00E43922" w:rsidTr="00AA34C3">
        <w:tblPrEx>
          <w:tblLook w:val="04A0" w:firstRow="1" w:lastRow="0" w:firstColumn="1" w:lastColumn="0" w:noHBand="0" w:noVBand="1"/>
        </w:tblPrEx>
        <w:tc>
          <w:tcPr>
            <w:tcW w:w="8630" w:type="dxa"/>
          </w:tcPr>
          <w:p w:rsidR="007E5C68" w:rsidRDefault="007E5C68" w:rsidP="00151312">
            <w:pPr>
              <w:rPr>
                <w:b/>
              </w:rPr>
            </w:pPr>
          </w:p>
          <w:p w:rsidR="00857FD9" w:rsidRDefault="00857FD9" w:rsidP="00151312">
            <w:pPr>
              <w:rPr>
                <w:b/>
              </w:rPr>
            </w:pPr>
          </w:p>
          <w:p w:rsidR="007E5C68" w:rsidRDefault="007E5C68" w:rsidP="00151312">
            <w:pPr>
              <w:rPr>
                <w:b/>
              </w:rPr>
            </w:pPr>
          </w:p>
          <w:p w:rsidR="00AA34C3" w:rsidRDefault="00AA34C3" w:rsidP="00151312">
            <w:pPr>
              <w:rPr>
                <w:b/>
              </w:rPr>
            </w:pPr>
          </w:p>
          <w:p w:rsidR="00AA34C3" w:rsidRDefault="00AA34C3" w:rsidP="00151312">
            <w:pPr>
              <w:rPr>
                <w:b/>
              </w:rPr>
            </w:pPr>
          </w:p>
          <w:p w:rsidR="008F6B21" w:rsidRDefault="008F6B21" w:rsidP="00151312">
            <w:pPr>
              <w:rPr>
                <w:b/>
              </w:rPr>
            </w:pPr>
          </w:p>
          <w:p w:rsidR="00AA34C3" w:rsidRPr="00E43922" w:rsidRDefault="00AA34C3" w:rsidP="00151312">
            <w:pPr>
              <w:rPr>
                <w:b/>
              </w:rPr>
            </w:pPr>
          </w:p>
        </w:tc>
      </w:tr>
    </w:tbl>
    <w:p w:rsidR="008F4A24" w:rsidRPr="008F4A24" w:rsidRDefault="001539C2" w:rsidP="002663E2">
      <w:pPr>
        <w:rPr>
          <w:u w:val="single"/>
        </w:rPr>
      </w:pPr>
      <w:r>
        <w:rPr>
          <w:noProof/>
          <w:lang w:eastAsia="zh-TW"/>
        </w:rPr>
        <w:lastRenderedPageBreak/>
        <mc:AlternateContent>
          <mc:Choice Requires="wps">
            <w:drawing>
              <wp:inline distT="0" distB="0" distL="0" distR="0">
                <wp:extent cx="2895600" cy="2295525"/>
                <wp:effectExtent l="0" t="0" r="19050" b="28575"/>
                <wp:docPr id="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95600" cy="2295525"/>
                        </a:xfrm>
                        <a:prstGeom prst="rect">
                          <a:avLst/>
                        </a:prstGeom>
                        <a:solidFill>
                          <a:srgbClr val="FFFFFF"/>
                        </a:solidFill>
                        <a:ln w="9525">
                          <a:solidFill>
                            <a:srgbClr val="000000"/>
                          </a:solidFill>
                          <a:miter lim="800000"/>
                          <a:headEnd/>
                          <a:tailEnd/>
                        </a:ln>
                      </wps:spPr>
                      <wps:txbx>
                        <w:txbxContent>
                          <w:p w:rsidR="0058687D" w:rsidRDefault="0058687D">
                            <w:r>
                              <w:t xml:space="preserve">Created by: Dianna Hummel </w:t>
                            </w:r>
                          </w:p>
                          <w:p w:rsidR="0058687D" w:rsidRDefault="0058687D">
                            <w:r>
                              <w:t>2005</w:t>
                            </w:r>
                          </w:p>
                          <w:p w:rsidR="0058687D" w:rsidRDefault="0058687D"/>
                          <w:p w:rsidR="00C76A72" w:rsidRDefault="0058687D">
                            <w:r>
                              <w:t xml:space="preserve">Edited by: </w:t>
                            </w:r>
                          </w:p>
                          <w:p w:rsidR="0058687D" w:rsidRDefault="0058687D">
                            <w:r>
                              <w:t>Geo Lo</w:t>
                            </w:r>
                            <w:r w:rsidR="00C76A72">
                              <w:t xml:space="preserve"> </w:t>
                            </w:r>
                            <w:r>
                              <w:t>3/10/2015</w:t>
                            </w:r>
                          </w:p>
                          <w:p w:rsidR="00C76A72" w:rsidRDefault="00C76A72">
                            <w:r>
                              <w:t>Carianne Hirano 5/7/15</w:t>
                            </w:r>
                          </w:p>
                          <w:p w:rsidR="00C76A72" w:rsidRDefault="00C76A72"/>
                          <w:p w:rsidR="00C76A72" w:rsidRDefault="00C76A72">
                            <w:pPr>
                              <w:rPr>
                                <w:rFonts w:ascii="Italic" w:hAnsi="Italic" w:hint="eastAsia"/>
                              </w:rPr>
                            </w:pPr>
                            <w:r w:rsidRPr="00FC3FC1">
                              <w:rPr>
                                <w:rFonts w:ascii="Italic" w:hAnsi="Italic"/>
                              </w:rPr>
                              <w:t>Summary taken from DVD case</w:t>
                            </w:r>
                          </w:p>
                          <w:p w:rsidR="002342D0" w:rsidRPr="00AA53CC" w:rsidRDefault="002342D0">
                            <w:pPr>
                              <w:rPr>
                                <w:rFonts w:ascii="Italics" w:hAnsi="Italics" w:hint="eastAsia"/>
                              </w:rPr>
                            </w:pPr>
                          </w:p>
                          <w:p w:rsidR="002342D0" w:rsidRPr="00857FD9" w:rsidRDefault="002342D0">
                            <w:pPr>
                              <w:rPr>
                                <w:rFonts w:ascii="Italics" w:hAnsi="Italics" w:hint="eastAsia"/>
                              </w:rPr>
                            </w:pPr>
                            <w:r w:rsidRPr="00857FD9">
                              <w:rPr>
                                <w:rFonts w:ascii="Italics" w:hAnsi="Italics" w:hint="eastAsia"/>
                              </w:rPr>
                              <w:t>Definitions taken from</w:t>
                            </w:r>
                            <w:r w:rsidRPr="00AA53CC">
                              <w:rPr>
                                <w:rFonts w:ascii="Italics" w:hAnsi="Italics"/>
                              </w:rPr>
                              <w:t xml:space="preserve"> </w:t>
                            </w:r>
                            <w:r w:rsidRPr="00857FD9">
                              <w:rPr>
                                <w:rFonts w:ascii="Italics" w:hAnsi="Italics" w:hint="eastAsia"/>
                              </w:rPr>
                              <w:t>Longman: dictionary of contemporary English</w:t>
                            </w:r>
                          </w:p>
                          <w:p w:rsidR="00C76A72" w:rsidRDefault="00C76A72"/>
                          <w:p w:rsidR="0058687D" w:rsidRPr="00E43922" w:rsidRDefault="0058687D"/>
                        </w:txbxContent>
                      </wps:txbx>
                      <wps:bodyPr rot="0" vert="horz" wrap="square" lIns="91440" tIns="45720" rIns="91440" bIns="45720" anchor="t" anchorCtr="0" upright="1">
                        <a:noAutofit/>
                      </wps:bodyPr>
                    </wps:wsp>
                  </a:graphicData>
                </a:graphic>
              </wp:inline>
            </w:drawing>
          </mc:Choice>
          <mc:Fallback>
            <w:pict>
              <v:shapetype id="_x0000_t202" coordsize="21600,21600" o:spt="202" path="m,l,21600r21600,l21600,xe">
                <v:stroke joinstyle="miter"/>
                <v:path gradientshapeok="t" o:connecttype="rect"/>
              </v:shapetype>
              <v:shape id="Text Box 11" o:spid="_x0000_s1026" type="#_x0000_t202" style="width:228pt;height:180.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">
                <v:textbox>
                  <w:txbxContent>
                    <w:p w:rsidR="0058687D" w:rsidRDefault="0058687D">
                      <w:r>
                        <w:t xml:space="preserve">Created by: Dianna Hummel </w:t>
                      </w:r>
                    </w:p>
                    <w:p w:rsidR="0058687D" w:rsidRDefault="0058687D">
                      <w:r>
                        <w:t>2005</w:t>
                      </w:r>
                    </w:p>
                    <w:p w:rsidR="0058687D" w:rsidRDefault="0058687D"/>
                    <w:p w:rsidR="00C76A72" w:rsidRDefault="0058687D">
                      <w:r>
                        <w:t xml:space="preserve">Edited by: </w:t>
                      </w:r>
                    </w:p>
                    <w:p w:rsidR="0058687D" w:rsidRDefault="0058687D">
                      <w:r>
                        <w:t>Geo Lo</w:t>
                      </w:r>
                      <w:r w:rsidR="00C76A72">
                        <w:t xml:space="preserve"> </w:t>
                      </w:r>
                      <w:r>
                        <w:t>3/10/2015</w:t>
                      </w:r>
                    </w:p>
                    <w:p w:rsidR="00C76A72" w:rsidRDefault="00C76A72">
                      <w:r>
                        <w:t>Carianne Hirano 5/7/15</w:t>
                      </w:r>
                    </w:p>
                    <w:p w:rsidR="00C76A72" w:rsidRDefault="00C76A72"/>
                    <w:p w:rsidR="00C76A72" w:rsidRDefault="00C76A72">
                      <w:pPr>
                        <w:rPr>
                          <w:rFonts w:ascii="Italic" w:hAnsi="Italic" w:hint="eastAsia"/>
                        </w:rPr>
                      </w:pPr>
                      <w:r w:rsidRPr="00FC3FC1">
                        <w:rPr>
                          <w:rFonts w:ascii="Italic" w:hAnsi="Italic"/>
                        </w:rPr>
                        <w:t>Summary taken from DVD case</w:t>
                      </w:r>
                    </w:p>
                    <w:p w:rsidR="002342D0" w:rsidRPr="00AA53CC" w:rsidRDefault="002342D0">
                      <w:pPr>
                        <w:rPr>
                          <w:rFonts w:ascii="Italics" w:hAnsi="Italics" w:hint="eastAsia"/>
                        </w:rPr>
                      </w:pPr>
                    </w:p>
                    <w:p w:rsidR="002342D0" w:rsidRPr="00857FD9" w:rsidRDefault="002342D0">
                      <w:pPr>
                        <w:rPr>
                          <w:rFonts w:ascii="Italics" w:hAnsi="Italics" w:hint="eastAsia"/>
                        </w:rPr>
                      </w:pPr>
                      <w:r w:rsidRPr="00857FD9">
                        <w:rPr>
                          <w:rFonts w:ascii="Italics" w:hAnsi="Italics" w:hint="eastAsia"/>
                        </w:rPr>
                        <w:t>Definitions taken from</w:t>
                      </w:r>
                      <w:r w:rsidRPr="00AA53CC">
                        <w:rPr>
                          <w:rFonts w:ascii="Italics" w:hAnsi="Italics"/>
                        </w:rPr>
                        <w:t xml:space="preserve"> </w:t>
                      </w:r>
                      <w:r w:rsidRPr="00857FD9">
                        <w:rPr>
                          <w:rFonts w:ascii="Italics" w:hAnsi="Italics" w:hint="eastAsia"/>
                        </w:rPr>
                        <w:t>Longman: dictionary of contemporary English</w:t>
                      </w:r>
                    </w:p>
                    <w:p w:rsidR="00C76A72" w:rsidRDefault="00C76A72"/>
                    <w:p w:rsidR="0058687D" w:rsidRPr="00E43922" w:rsidRDefault="0058687D"/>
                  </w:txbxContent>
                </v:textbox>
                <w10:anchorlock/>
              </v:shape>
            </w:pict>
          </mc:Fallback>
        </mc:AlternateContent>
      </w:r>
    </w:p>
    <w:sectPr w:rsidR="008F4A24" w:rsidRPr="008F4A24" w:rsidSect="006B1300">
      <w:headerReference w:type="default" r:id="rId7"/>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20545" w:rsidRDefault="00B20545" w:rsidP="00865181">
      <w:r>
        <w:separator/>
      </w:r>
    </w:p>
  </w:endnote>
  <w:endnote w:type="continuationSeparator" w:id="0">
    <w:p w:rsidR="00B20545" w:rsidRDefault="00B20545" w:rsidP="0086518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Italic">
    <w:altName w:val="Times New Roman"/>
    <w:panose1 w:val="00000000000000000000"/>
    <w:charset w:val="00"/>
    <w:family w:val="roman"/>
    <w:notTrueType/>
    <w:pitch w:val="default"/>
  </w:font>
  <w:font w:name="Italics">
    <w:altName w:val="Times New Roman"/>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20545" w:rsidRDefault="00B20545" w:rsidP="00865181">
      <w:r>
        <w:separator/>
      </w:r>
    </w:p>
  </w:footnote>
  <w:footnote w:type="continuationSeparator" w:id="0">
    <w:p w:rsidR="00B20545" w:rsidRDefault="00B20545" w:rsidP="0086518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8687D" w:rsidRDefault="0058687D">
    <w:pPr>
      <w:pStyle w:val="Header"/>
    </w:pPr>
    <w:r>
      <w:rPr>
        <w:noProof/>
        <w:lang w:eastAsia="zh-TW"/>
      </w:rPr>
      <mc:AlternateContent>
        <mc:Choice Requires="wps">
          <w:drawing>
            <wp:inline distT="0" distB="0" distL="0" distR="0">
              <wp:extent cx="1143000" cy="213360"/>
              <wp:effectExtent l="19050" t="19050" r="38100" b="53340"/>
              <wp:docPr id="1"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213360"/>
                      </a:xfrm>
                      <a:prstGeom prst="rect">
                        <a:avLst/>
                      </a:prstGeom>
                      <a:solidFill>
                        <a:schemeClr val="dk1">
                          <a:lumMod val="100000"/>
                          <a:lumOff val="0"/>
                        </a:schemeClr>
                      </a:solidFill>
                      <a:ln w="38100">
                        <a:solidFill>
                          <a:schemeClr val="lt1">
                            <a:lumMod val="95000"/>
                            <a:lumOff val="0"/>
                          </a:schemeClr>
                        </a:solidFill>
                        <a:miter lim="800000"/>
                        <a:headEnd/>
                        <a:tailEnd/>
                      </a:ln>
                      <a:effectLst>
                        <a:outerShdw dist="28398" dir="3806097" algn="ctr" rotWithShape="0">
                          <a:schemeClr val="lt1">
                            <a:lumMod val="50000"/>
                            <a:lumOff val="0"/>
                            <a:alpha val="50000"/>
                          </a:schemeClr>
                        </a:outerShdw>
                      </a:effectLst>
                    </wps:spPr>
                    <wps:txbx>
                      <w:txbxContent>
                        <w:p w:rsidR="0058687D" w:rsidRPr="00865181" w:rsidRDefault="0058687D">
                          <w:pPr>
                            <w:rPr>
                              <w:color w:val="FFFFFF" w:themeColor="background1"/>
                            </w:rPr>
                          </w:pPr>
                          <w:r>
                            <w:t>Business: CO</w:t>
                          </w:r>
                        </w:p>
                      </w:txbxContent>
                    </wps:txbx>
                    <wps:bodyPr rot="0" vert="horz" wrap="square" lIns="91440" tIns="0" rIns="91440" bIns="0" anchor="ctr" anchorCtr="0" upright="1">
                      <a:spAutoFit/>
                    </wps:bodyPr>
                  </wps:wsp>
                </a:graphicData>
              </a:graphic>
            </wp:inline>
          </w:drawing>
        </mc:Choice>
        <mc:Fallback>
          <w:pict>
            <v:shapetype id="_x0000_t202" coordsize="21600,21600" o:spt="202" path="m,l,21600r21600,l21600,xe">
              <v:stroke joinstyle="miter"/>
              <v:path gradientshapeok="t" o:connecttype="rect"/>
            </v:shapetype>
            <v:shape id="Text Box 476" o:spid="_x0000_s1027" type="#_x0000_t202" style="width:90pt;height:16.8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" fillcolor="black [3200]" strokecolor="#f2f2f2 [3041]" strokeweight="3pt">
              <v:shadow on="t" color="#7f7f7f [1601]" opacity=".5" offset="1pt"/>
              <v:textbox style="mso-fit-shape-to-text:t" inset=",0,,0">
                <w:txbxContent>
                  <w:p w:rsidR="0058687D" w:rsidRPr="00865181" w:rsidRDefault="0058687D">
                    <w:pPr>
                      <w:rPr>
                        <w:color w:val="FFFFFF" w:themeColor="background1"/>
                      </w:rPr>
                    </w:pPr>
                    <w:r>
                      <w:t>Business: CO</w:t>
                    </w:r>
                  </w:p>
                </w:txbxContent>
              </v:textbox>
              <w10:anchorlock/>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5EE0965"/>
    <w:multiLevelType w:val="hybridMultilevel"/>
    <w:tmpl w:val="1D50DC0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C6E29F5"/>
    <w:multiLevelType w:val="hybridMultilevel"/>
    <w:tmpl w:val="53F8AFCE"/>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 w15:restartNumberingAfterBreak="0">
    <w:nsid w:val="64404947"/>
    <w:multiLevelType w:val="hybridMultilevel"/>
    <w:tmpl w:val="976A4CB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49">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F40DB"/>
    <w:rsid w:val="000332CE"/>
    <w:rsid w:val="00035040"/>
    <w:rsid w:val="000443EA"/>
    <w:rsid w:val="0007498E"/>
    <w:rsid w:val="0007581A"/>
    <w:rsid w:val="00093792"/>
    <w:rsid w:val="0009747F"/>
    <w:rsid w:val="00097CDE"/>
    <w:rsid w:val="000F19A5"/>
    <w:rsid w:val="00101FCD"/>
    <w:rsid w:val="0010282B"/>
    <w:rsid w:val="00107B29"/>
    <w:rsid w:val="00115703"/>
    <w:rsid w:val="00125B0F"/>
    <w:rsid w:val="00127937"/>
    <w:rsid w:val="00151312"/>
    <w:rsid w:val="001539C2"/>
    <w:rsid w:val="001B34A0"/>
    <w:rsid w:val="001D256E"/>
    <w:rsid w:val="001D35A8"/>
    <w:rsid w:val="001D655B"/>
    <w:rsid w:val="001E1E3E"/>
    <w:rsid w:val="00201584"/>
    <w:rsid w:val="00212F00"/>
    <w:rsid w:val="002342D0"/>
    <w:rsid w:val="002649EE"/>
    <w:rsid w:val="00265017"/>
    <w:rsid w:val="002663E2"/>
    <w:rsid w:val="00280E1C"/>
    <w:rsid w:val="00281AC4"/>
    <w:rsid w:val="00291CAF"/>
    <w:rsid w:val="002B622D"/>
    <w:rsid w:val="002D59BB"/>
    <w:rsid w:val="00302B01"/>
    <w:rsid w:val="003071AA"/>
    <w:rsid w:val="00315814"/>
    <w:rsid w:val="0032278D"/>
    <w:rsid w:val="003228AE"/>
    <w:rsid w:val="0033366D"/>
    <w:rsid w:val="00353A17"/>
    <w:rsid w:val="00356E16"/>
    <w:rsid w:val="003612A1"/>
    <w:rsid w:val="0036396A"/>
    <w:rsid w:val="00371AEB"/>
    <w:rsid w:val="00372DCB"/>
    <w:rsid w:val="00383212"/>
    <w:rsid w:val="00404345"/>
    <w:rsid w:val="00444290"/>
    <w:rsid w:val="00461A4C"/>
    <w:rsid w:val="00485632"/>
    <w:rsid w:val="004A5719"/>
    <w:rsid w:val="004A5E71"/>
    <w:rsid w:val="004A656F"/>
    <w:rsid w:val="004B2C44"/>
    <w:rsid w:val="004B57AE"/>
    <w:rsid w:val="004C1C01"/>
    <w:rsid w:val="004C42EF"/>
    <w:rsid w:val="004D300E"/>
    <w:rsid w:val="004E3BDF"/>
    <w:rsid w:val="004F2F8B"/>
    <w:rsid w:val="004F7A2D"/>
    <w:rsid w:val="0051079A"/>
    <w:rsid w:val="0053399D"/>
    <w:rsid w:val="005345FF"/>
    <w:rsid w:val="0058687D"/>
    <w:rsid w:val="005A6796"/>
    <w:rsid w:val="00602864"/>
    <w:rsid w:val="00605A30"/>
    <w:rsid w:val="006343DA"/>
    <w:rsid w:val="00641DF9"/>
    <w:rsid w:val="0064715B"/>
    <w:rsid w:val="00656818"/>
    <w:rsid w:val="00663A50"/>
    <w:rsid w:val="00692913"/>
    <w:rsid w:val="006A2340"/>
    <w:rsid w:val="006B1300"/>
    <w:rsid w:val="006C08DF"/>
    <w:rsid w:val="006C54C8"/>
    <w:rsid w:val="006D4FA2"/>
    <w:rsid w:val="006D76BE"/>
    <w:rsid w:val="006E0B81"/>
    <w:rsid w:val="006E6F1E"/>
    <w:rsid w:val="0070517F"/>
    <w:rsid w:val="007079C7"/>
    <w:rsid w:val="00753032"/>
    <w:rsid w:val="0078057E"/>
    <w:rsid w:val="00785130"/>
    <w:rsid w:val="007A37CE"/>
    <w:rsid w:val="007A7649"/>
    <w:rsid w:val="007C7DFC"/>
    <w:rsid w:val="007D653C"/>
    <w:rsid w:val="007E5C68"/>
    <w:rsid w:val="007E76B8"/>
    <w:rsid w:val="007F3417"/>
    <w:rsid w:val="00830683"/>
    <w:rsid w:val="00845755"/>
    <w:rsid w:val="00853060"/>
    <w:rsid w:val="00857FD9"/>
    <w:rsid w:val="00865181"/>
    <w:rsid w:val="008662E7"/>
    <w:rsid w:val="00873A4B"/>
    <w:rsid w:val="008B2116"/>
    <w:rsid w:val="008E09A3"/>
    <w:rsid w:val="008E194D"/>
    <w:rsid w:val="008E79D7"/>
    <w:rsid w:val="008F4A24"/>
    <w:rsid w:val="008F6B21"/>
    <w:rsid w:val="00901821"/>
    <w:rsid w:val="00906142"/>
    <w:rsid w:val="00910F9E"/>
    <w:rsid w:val="00931F1E"/>
    <w:rsid w:val="00945155"/>
    <w:rsid w:val="00945E9F"/>
    <w:rsid w:val="0095201E"/>
    <w:rsid w:val="00954B13"/>
    <w:rsid w:val="009700EB"/>
    <w:rsid w:val="00994BCD"/>
    <w:rsid w:val="009C41EF"/>
    <w:rsid w:val="009D6EF0"/>
    <w:rsid w:val="009F40DB"/>
    <w:rsid w:val="00A04EFE"/>
    <w:rsid w:val="00A1687C"/>
    <w:rsid w:val="00A27CE2"/>
    <w:rsid w:val="00A32CBF"/>
    <w:rsid w:val="00A7077E"/>
    <w:rsid w:val="00A97BBC"/>
    <w:rsid w:val="00AA34C3"/>
    <w:rsid w:val="00AA476A"/>
    <w:rsid w:val="00AA53CC"/>
    <w:rsid w:val="00AC1F0C"/>
    <w:rsid w:val="00AE5B0F"/>
    <w:rsid w:val="00B20545"/>
    <w:rsid w:val="00B25F05"/>
    <w:rsid w:val="00B312CA"/>
    <w:rsid w:val="00B3133D"/>
    <w:rsid w:val="00B31E5C"/>
    <w:rsid w:val="00B3579A"/>
    <w:rsid w:val="00B6101E"/>
    <w:rsid w:val="00BC13FB"/>
    <w:rsid w:val="00BF2AED"/>
    <w:rsid w:val="00BF79E3"/>
    <w:rsid w:val="00C217F3"/>
    <w:rsid w:val="00C43657"/>
    <w:rsid w:val="00C56189"/>
    <w:rsid w:val="00C575CF"/>
    <w:rsid w:val="00C66F5B"/>
    <w:rsid w:val="00C76A72"/>
    <w:rsid w:val="00CC3E7B"/>
    <w:rsid w:val="00CE4208"/>
    <w:rsid w:val="00CE6E60"/>
    <w:rsid w:val="00D12F05"/>
    <w:rsid w:val="00D23748"/>
    <w:rsid w:val="00D324CD"/>
    <w:rsid w:val="00D55B79"/>
    <w:rsid w:val="00D63AE6"/>
    <w:rsid w:val="00D92CDD"/>
    <w:rsid w:val="00DA39A1"/>
    <w:rsid w:val="00DA63DA"/>
    <w:rsid w:val="00DC642C"/>
    <w:rsid w:val="00DF6692"/>
    <w:rsid w:val="00E11973"/>
    <w:rsid w:val="00E36E70"/>
    <w:rsid w:val="00E42E19"/>
    <w:rsid w:val="00E43922"/>
    <w:rsid w:val="00E51B18"/>
    <w:rsid w:val="00E51ED1"/>
    <w:rsid w:val="00E55385"/>
    <w:rsid w:val="00EC759C"/>
    <w:rsid w:val="00ED2186"/>
    <w:rsid w:val="00EE36F7"/>
    <w:rsid w:val="00EE569E"/>
    <w:rsid w:val="00EE6ADE"/>
    <w:rsid w:val="00F17642"/>
    <w:rsid w:val="00F25169"/>
    <w:rsid w:val="00F536BC"/>
    <w:rsid w:val="00F94985"/>
    <w:rsid w:val="00FC3FC1"/>
    <w:rsid w:val="00FF462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v:textbox inset="5.85pt,.7pt,5.85pt,.7pt"/>
    </o:shapedefaults>
    <o:shapelayout v:ext="edit">
      <o:idmap v:ext="edit" data="1"/>
    </o:shapelayout>
  </w:shapeDefaults>
  <w:decimalSymbol w:val="."/>
  <w:listSeparator w:val=","/>
  <w15:docId w15:val="{46396299-1184-41A0-A078-92C087118A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B1300"/>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E4392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B31E5C"/>
    <w:rPr>
      <w:rFonts w:ascii="Tahoma" w:hAnsi="Tahoma" w:cs="Tahoma"/>
      <w:sz w:val="16"/>
      <w:szCs w:val="16"/>
    </w:rPr>
  </w:style>
  <w:style w:type="paragraph" w:styleId="ListParagraph">
    <w:name w:val="List Paragraph"/>
    <w:basedOn w:val="Normal"/>
    <w:uiPriority w:val="34"/>
    <w:qFormat/>
    <w:rsid w:val="006E6F1E"/>
    <w:pPr>
      <w:ind w:left="720"/>
      <w:contextualSpacing/>
    </w:pPr>
  </w:style>
  <w:style w:type="paragraph" w:styleId="Header">
    <w:name w:val="header"/>
    <w:basedOn w:val="Normal"/>
    <w:link w:val="HeaderChar"/>
    <w:rsid w:val="00865181"/>
    <w:pPr>
      <w:tabs>
        <w:tab w:val="center" w:pos="4252"/>
        <w:tab w:val="right" w:pos="8504"/>
      </w:tabs>
      <w:snapToGrid w:val="0"/>
    </w:pPr>
  </w:style>
  <w:style w:type="character" w:customStyle="1" w:styleId="HeaderChar">
    <w:name w:val="Header Char"/>
    <w:basedOn w:val="DefaultParagraphFont"/>
    <w:link w:val="Header"/>
    <w:rsid w:val="00865181"/>
    <w:rPr>
      <w:sz w:val="24"/>
      <w:szCs w:val="24"/>
    </w:rPr>
  </w:style>
  <w:style w:type="paragraph" w:styleId="Footer">
    <w:name w:val="footer"/>
    <w:basedOn w:val="Normal"/>
    <w:link w:val="FooterChar"/>
    <w:rsid w:val="00865181"/>
    <w:pPr>
      <w:tabs>
        <w:tab w:val="center" w:pos="4252"/>
        <w:tab w:val="right" w:pos="8504"/>
      </w:tabs>
      <w:snapToGrid w:val="0"/>
    </w:pPr>
  </w:style>
  <w:style w:type="character" w:customStyle="1" w:styleId="FooterChar">
    <w:name w:val="Footer Char"/>
    <w:basedOn w:val="DefaultParagraphFont"/>
    <w:link w:val="Footer"/>
    <w:rsid w:val="00865181"/>
    <w:rPr>
      <w:sz w:val="24"/>
      <w:szCs w:val="24"/>
    </w:rPr>
  </w:style>
  <w:style w:type="paragraph" w:styleId="Date">
    <w:name w:val="Date"/>
    <w:basedOn w:val="Normal"/>
    <w:next w:val="Normal"/>
    <w:link w:val="DateChar"/>
    <w:rsid w:val="00A04EFE"/>
  </w:style>
  <w:style w:type="character" w:customStyle="1" w:styleId="DateChar">
    <w:name w:val="Date Char"/>
    <w:basedOn w:val="DefaultParagraphFont"/>
    <w:link w:val="Date"/>
    <w:rsid w:val="00A04EFE"/>
    <w:rPr>
      <w:sz w:val="24"/>
      <w:szCs w:val="24"/>
    </w:rPr>
  </w:style>
  <w:style w:type="character" w:customStyle="1" w:styleId="def">
    <w:name w:val="def"/>
    <w:basedOn w:val="DefaultParagraphFont"/>
    <w:rsid w:val="006D76BE"/>
  </w:style>
  <w:style w:type="character" w:customStyle="1" w:styleId="text">
    <w:name w:val="text"/>
    <w:basedOn w:val="DefaultParagraphFont"/>
    <w:rsid w:val="00BF2A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tsinwl\AppData\Local\Temp\Answer%20Key.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Answer Key</Template>
  <TotalTime>4</TotalTime>
  <Pages>4</Pages>
  <Words>528</Words>
  <Characters>3013</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Answer Key</vt:lpstr>
    </vt:vector>
  </TitlesOfParts>
  <Company>Brigham Young University Hawaii</Company>
  <LinksUpToDate>false</LinksUpToDate>
  <CharactersWithSpaces>3534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Answer Key</dc:title>
  <dc:creator>Student</dc:creator>
  <cp:lastModifiedBy>Brittney Olson</cp:lastModifiedBy>
  <cp:revision>6</cp:revision>
  <cp:lastPrinted>2008-07-16T05:34:00Z</cp:lastPrinted>
  <dcterms:created xsi:type="dcterms:W3CDTF">2016-04-08T04:44:00Z</dcterms:created>
  <dcterms:modified xsi:type="dcterms:W3CDTF">2020-07-22T21:00:00Z</dcterms:modified>
</cp:coreProperties>
</file>