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696EB8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</w:t>
      </w:r>
      <w:r w:rsidR="00CB3A5E">
        <w:t>’</w:t>
      </w:r>
      <w:r>
        <w:t>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20C9526D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666BE14F" w14:textId="77777777" w:rsidR="00B31E5C" w:rsidRDefault="007F3417" w:rsidP="00994BCD">
      <w:pPr>
        <w:ind w:left="4320" w:right="480"/>
        <w:rPr>
          <w:u w:val="single"/>
        </w:rPr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p w14:paraId="53AF7900" w14:textId="77777777" w:rsidR="005235B8" w:rsidRDefault="005235B8" w:rsidP="00994BCD">
      <w:pPr>
        <w:ind w:left="4320" w:right="480"/>
      </w:pP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54443F" w14:paraId="3F881E52" w14:textId="77777777" w:rsidTr="00B76290">
        <w:tc>
          <w:tcPr>
            <w:tcW w:w="8856" w:type="dxa"/>
          </w:tcPr>
          <w:p w14:paraId="0DC1E505" w14:textId="77777777" w:rsidR="00E43922" w:rsidRDefault="005235B8" w:rsidP="00FE6831">
            <w:pPr>
              <w:rPr>
                <w:b/>
              </w:rPr>
            </w:pPr>
            <w:r>
              <w:rPr>
                <w:b/>
              </w:rPr>
              <w:t>Total Points Possible:</w:t>
            </w:r>
            <w:r w:rsidR="00597C21">
              <w:rPr>
                <w:b/>
              </w:rPr>
              <w:t xml:space="preserve"> 13</w:t>
            </w:r>
            <w:r>
              <w:rPr>
                <w:b/>
              </w:rPr>
              <w:br/>
              <w:t>Subtitles:</w:t>
            </w:r>
            <w:r w:rsidR="00F931BF">
              <w:rPr>
                <w:b/>
              </w:rPr>
              <w:t xml:space="preserve"> Yes</w:t>
            </w:r>
          </w:p>
          <w:p w14:paraId="627BB97F" w14:textId="77777777" w:rsidR="005235B8" w:rsidRPr="0054443F" w:rsidRDefault="005235B8" w:rsidP="00FE6831">
            <w:pPr>
              <w:rPr>
                <w:b/>
              </w:rPr>
            </w:pPr>
            <w:r>
              <w:rPr>
                <w:b/>
              </w:rPr>
              <w:t>Running Time:</w:t>
            </w:r>
            <w:r w:rsidR="00F931BF">
              <w:rPr>
                <w:b/>
              </w:rPr>
              <w:t xml:space="preserve"> 60 minutes</w:t>
            </w:r>
          </w:p>
        </w:tc>
      </w:tr>
      <w:tr w:rsidR="00E43922" w:rsidRPr="0054443F" w14:paraId="6E1FB272" w14:textId="77777777" w:rsidTr="00B76290">
        <w:tc>
          <w:tcPr>
            <w:tcW w:w="8856" w:type="dxa"/>
          </w:tcPr>
          <w:p w14:paraId="63FFF9D1" w14:textId="77777777" w:rsidR="00E43922" w:rsidRPr="0054443F" w:rsidRDefault="00203200" w:rsidP="00F93B4A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Is </w:t>
            </w:r>
            <w:r w:rsidR="00030D87">
              <w:rPr>
                <w:b/>
                <w:u w:val="single"/>
              </w:rPr>
              <w:t>Wal-Mart</w:t>
            </w:r>
            <w:r>
              <w:rPr>
                <w:b/>
                <w:u w:val="single"/>
              </w:rPr>
              <w:t xml:space="preserve"> Good for America?</w:t>
            </w:r>
          </w:p>
        </w:tc>
      </w:tr>
      <w:tr w:rsidR="00E43922" w:rsidRPr="0054443F" w14:paraId="1580191D" w14:textId="77777777" w:rsidTr="00B76290">
        <w:tc>
          <w:tcPr>
            <w:tcW w:w="8856" w:type="dxa"/>
          </w:tcPr>
          <w:p w14:paraId="510DB25A" w14:textId="77777777" w:rsidR="00E43922" w:rsidRPr="0054443F" w:rsidRDefault="00F93B4A" w:rsidP="0054443F">
            <w:pPr>
              <w:jc w:val="center"/>
              <w:rPr>
                <w:b/>
              </w:rPr>
            </w:pPr>
            <w:r w:rsidRPr="0054443F">
              <w:rPr>
                <w:b/>
              </w:rPr>
              <w:t>Comprehension Quiz</w:t>
            </w:r>
          </w:p>
        </w:tc>
      </w:tr>
      <w:tr w:rsidR="00E43922" w:rsidRPr="0054443F" w14:paraId="1CAB330B" w14:textId="77777777" w:rsidTr="00B76290">
        <w:tc>
          <w:tcPr>
            <w:tcW w:w="8856" w:type="dxa"/>
          </w:tcPr>
          <w:p w14:paraId="6E502F05" w14:textId="77777777" w:rsidR="00945E9F" w:rsidRDefault="00945E9F" w:rsidP="00945E9F">
            <w:r>
              <w:t xml:space="preserve">Instructions: </w:t>
            </w:r>
          </w:p>
          <w:p w14:paraId="1528C995" w14:textId="77777777" w:rsidR="00945E9F" w:rsidRDefault="00945E9F" w:rsidP="0054443F">
            <w:pPr>
              <w:numPr>
                <w:ilvl w:val="0"/>
                <w:numId w:val="2"/>
              </w:numPr>
            </w:pPr>
            <w:r>
              <w:t>Print out these questions and obtain a copy of the DVD from the LC front desk.</w:t>
            </w:r>
          </w:p>
          <w:p w14:paraId="58CA08DB" w14:textId="77777777" w:rsidR="00945E9F" w:rsidRDefault="00945E9F" w:rsidP="0054443F">
            <w:pPr>
              <w:numPr>
                <w:ilvl w:val="0"/>
                <w:numId w:val="2"/>
              </w:numPr>
            </w:pPr>
            <w:r>
              <w:t>Watch the video and write the answers to the questions on th</w:t>
            </w:r>
            <w:r w:rsidR="00CC5EC1">
              <w:t>is</w:t>
            </w:r>
            <w:r>
              <w:t xml:space="preserve"> answer sheet. </w:t>
            </w:r>
          </w:p>
          <w:p w14:paraId="59C2AE72" w14:textId="77777777" w:rsidR="00E43922" w:rsidRPr="00945E9F" w:rsidRDefault="00945E9F" w:rsidP="00CC5EC1">
            <w:pPr>
              <w:numPr>
                <w:ilvl w:val="0"/>
                <w:numId w:val="2"/>
              </w:numPr>
            </w:pPr>
            <w:r w:rsidRPr="0054443F">
              <w:rPr>
                <w:b/>
              </w:rPr>
              <w:t xml:space="preserve">WHEN YOU COMPLETE THIS QUIZ PLEASE RETURN THE COMPLETED ANSWER SHEET TO THE LC </w:t>
            </w:r>
            <w:r w:rsidR="00CC5EC1">
              <w:rPr>
                <w:b/>
              </w:rPr>
              <w:t>FRONT</w:t>
            </w:r>
            <w:r w:rsidRPr="0054443F">
              <w:rPr>
                <w:b/>
              </w:rPr>
              <w:t xml:space="preserve"> DESK</w:t>
            </w:r>
            <w:r w:rsidR="00CB3A5E">
              <w:rPr>
                <w:b/>
              </w:rPr>
              <w:t>.</w:t>
            </w:r>
          </w:p>
        </w:tc>
        <w:bookmarkStart w:id="0" w:name="_GoBack"/>
        <w:bookmarkEnd w:id="0"/>
      </w:tr>
      <w:tr w:rsidR="00E43922" w:rsidRPr="0054443F" w14:paraId="3A0C6341" w14:textId="77777777" w:rsidTr="00B76290">
        <w:tc>
          <w:tcPr>
            <w:tcW w:w="8856" w:type="dxa"/>
          </w:tcPr>
          <w:p w14:paraId="6ED1E87D" w14:textId="77777777" w:rsidR="00E43922" w:rsidRPr="0054443F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 w:rsidRPr="0054443F">
              <w:rPr>
                <w:b/>
              </w:rPr>
              <w:t xml:space="preserve"> </w:t>
            </w:r>
          </w:p>
          <w:p w14:paraId="05D0E5CB" w14:textId="77777777" w:rsidR="00830683" w:rsidRPr="00125B0F" w:rsidRDefault="003B367A" w:rsidP="005C16FD">
            <w:pPr>
              <w:ind w:firstLine="720"/>
            </w:pPr>
            <w:r>
              <w:t>Wal-Mart</w:t>
            </w:r>
            <w:r w:rsidR="006A0C78">
              <w:t xml:space="preserve"> is the world’s largest global retailer.  Their business model is to purchase products from manufacturing companies </w:t>
            </w:r>
            <w:r w:rsidR="00F93B4A">
              <w:t xml:space="preserve">for the lowest possible price. </w:t>
            </w:r>
            <w:r w:rsidR="00C14295">
              <w:t>T</w:t>
            </w:r>
            <w:r w:rsidR="006A0C78">
              <w:t xml:space="preserve">hose in favor of </w:t>
            </w:r>
            <w:r w:rsidR="00030D87">
              <w:t>Wal-Mart’s</w:t>
            </w:r>
            <w:r w:rsidR="006A0C78">
              <w:t xml:space="preserve"> business model are Asian manufacturing companies and US consumers</w:t>
            </w:r>
            <w:r w:rsidR="005C16FD">
              <w:t xml:space="preserve">. </w:t>
            </w:r>
            <w:r w:rsidR="00F93B4A">
              <w:t>W</w:t>
            </w:r>
            <w:r w:rsidR="006A0C78">
              <w:t>ith t</w:t>
            </w:r>
            <w:r w:rsidR="005C16FD">
              <w:t>he US</w:t>
            </w:r>
            <w:r w:rsidR="006A0C78">
              <w:t xml:space="preserve"> trade deficit increasing </w:t>
            </w:r>
            <w:r w:rsidR="005C16FD">
              <w:t>every</w:t>
            </w:r>
            <w:r w:rsidR="006A0C78">
              <w:t xml:space="preserve"> year</w:t>
            </w:r>
            <w:r w:rsidR="00F93B4A">
              <w:t xml:space="preserve">, and </w:t>
            </w:r>
            <w:r w:rsidR="005C16FD">
              <w:t xml:space="preserve">with Wal-Mart practicing </w:t>
            </w:r>
            <w:r w:rsidR="00F93B4A">
              <w:t>questionable business tactics,</w:t>
            </w:r>
            <w:r w:rsidR="006A0C78">
              <w:t xml:space="preserve"> the question </w:t>
            </w:r>
            <w:r w:rsidR="005C16FD">
              <w:t>arises:</w:t>
            </w:r>
            <w:r w:rsidR="006A0C78">
              <w:t xml:space="preserve"> is </w:t>
            </w:r>
            <w:r>
              <w:t>Wal-Mart</w:t>
            </w:r>
            <w:r w:rsidR="006A0C78">
              <w:t xml:space="preserve"> good for America?</w:t>
            </w:r>
          </w:p>
        </w:tc>
      </w:tr>
      <w:tr w:rsidR="00E43922" w:rsidRPr="0054443F" w14:paraId="607DB98A" w14:textId="77777777" w:rsidTr="00B76290">
        <w:tc>
          <w:tcPr>
            <w:tcW w:w="8856" w:type="dxa"/>
          </w:tcPr>
          <w:p w14:paraId="08488B89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F93B4A">
              <w:t xml:space="preserve"> </w:t>
            </w:r>
          </w:p>
          <w:p w14:paraId="621DAEDB" w14:textId="77777777" w:rsidR="00F21E4D" w:rsidRDefault="0029521A" w:rsidP="0054443F">
            <w:pPr>
              <w:numPr>
                <w:ilvl w:val="0"/>
                <w:numId w:val="3"/>
              </w:numPr>
            </w:pPr>
            <w:r w:rsidRPr="0029521A">
              <w:rPr>
                <w:b/>
                <w:u w:val="single"/>
              </w:rPr>
              <w:t>Cost</w:t>
            </w:r>
            <w:r>
              <w:t>:</w:t>
            </w:r>
            <w:r w:rsidR="00F21E4D">
              <w:t xml:space="preserve"> (noun) the amount of money that a company uses to make a product.</w:t>
            </w:r>
          </w:p>
          <w:p w14:paraId="27C9E838" w14:textId="77777777" w:rsidR="0029521A" w:rsidRPr="0029521A" w:rsidRDefault="0029521A" w:rsidP="0029521A">
            <w:pPr>
              <w:ind w:left="780"/>
              <w:rPr>
                <w:i/>
              </w:rPr>
            </w:pPr>
            <w:r w:rsidRPr="0029521A">
              <w:rPr>
                <w:i/>
              </w:rPr>
              <w:t xml:space="preserve">Ex: The cost of </w:t>
            </w:r>
            <w:r w:rsidR="00E7059C">
              <w:rPr>
                <w:i/>
              </w:rPr>
              <w:t xml:space="preserve">manufacturing </w:t>
            </w:r>
            <w:r w:rsidRPr="0029521A">
              <w:rPr>
                <w:i/>
              </w:rPr>
              <w:t>the laptop for Sony is $400.</w:t>
            </w:r>
          </w:p>
          <w:p w14:paraId="07DE6BF6" w14:textId="77777777" w:rsidR="00F21E4D" w:rsidRDefault="00F21E4D" w:rsidP="0054443F">
            <w:pPr>
              <w:numPr>
                <w:ilvl w:val="0"/>
                <w:numId w:val="3"/>
              </w:numPr>
            </w:pPr>
            <w:r w:rsidRPr="0029521A">
              <w:rPr>
                <w:b/>
                <w:u w:val="single"/>
              </w:rPr>
              <w:t>Price</w:t>
            </w:r>
            <w:r w:rsidR="0029521A">
              <w:t>:</w:t>
            </w:r>
            <w:r>
              <w:t xml:space="preserve"> (noun) the</w:t>
            </w:r>
            <w:r w:rsidR="0029521A">
              <w:t xml:space="preserve"> amount of money that a customer spends to buy a product.</w:t>
            </w:r>
          </w:p>
          <w:p w14:paraId="7AE07802" w14:textId="77777777" w:rsidR="0029521A" w:rsidRPr="0029521A" w:rsidRDefault="0029521A" w:rsidP="0029521A">
            <w:pPr>
              <w:ind w:left="780"/>
              <w:rPr>
                <w:i/>
              </w:rPr>
            </w:pPr>
            <w:r w:rsidRPr="0029521A">
              <w:rPr>
                <w:i/>
              </w:rPr>
              <w:t xml:space="preserve">Ex: Sony sells the laptop to customers for </w:t>
            </w:r>
            <w:r w:rsidR="00E7059C">
              <w:rPr>
                <w:i/>
              </w:rPr>
              <w:t xml:space="preserve">a retail price of </w:t>
            </w:r>
            <w:r w:rsidRPr="0029521A">
              <w:rPr>
                <w:i/>
              </w:rPr>
              <w:t>$900.</w:t>
            </w:r>
          </w:p>
          <w:p w14:paraId="1068D50C" w14:textId="77777777" w:rsidR="00E43922" w:rsidRDefault="006A0C78" w:rsidP="0054443F">
            <w:pPr>
              <w:numPr>
                <w:ilvl w:val="0"/>
                <w:numId w:val="3"/>
              </w:numPr>
            </w:pPr>
            <w:r w:rsidRPr="006A0C78">
              <w:rPr>
                <w:b/>
                <w:u w:val="single"/>
              </w:rPr>
              <w:t>Low Cost Pr</w:t>
            </w:r>
            <w:r w:rsidR="00D70738" w:rsidRPr="006A0C78">
              <w:rPr>
                <w:b/>
                <w:u w:val="single"/>
              </w:rPr>
              <w:t>oduction</w:t>
            </w:r>
            <w:r w:rsidR="00EB37DD">
              <w:t>: (noun)</w:t>
            </w:r>
            <w:r>
              <w:t xml:space="preserve"> being able to make</w:t>
            </w:r>
            <w:r w:rsidR="00F93B4A">
              <w:t xml:space="preserve"> a product at the</w:t>
            </w:r>
            <w:r>
              <w:t xml:space="preserve"> lowest </w:t>
            </w:r>
            <w:r w:rsidR="00B14706">
              <w:t>cost.</w:t>
            </w:r>
          </w:p>
          <w:p w14:paraId="20C1EBA1" w14:textId="77777777" w:rsidR="00B14706" w:rsidRPr="00EB37DD" w:rsidRDefault="00B14706" w:rsidP="00B14706">
            <w:pPr>
              <w:ind w:left="780"/>
              <w:rPr>
                <w:i/>
              </w:rPr>
            </w:pPr>
            <w:r w:rsidRPr="00EB37DD">
              <w:rPr>
                <w:i/>
              </w:rPr>
              <w:t xml:space="preserve">Ex: Companies who practice low cost production </w:t>
            </w:r>
            <w:r w:rsidR="00EB37DD" w:rsidRPr="00EB37DD">
              <w:rPr>
                <w:i/>
              </w:rPr>
              <w:t>try to have factories in China so that they don’t have to spend too much money paying their workers.</w:t>
            </w:r>
          </w:p>
          <w:p w14:paraId="4A7930CA" w14:textId="77777777" w:rsidR="00DA63DA" w:rsidRDefault="006A0C78" w:rsidP="0054443F">
            <w:pPr>
              <w:numPr>
                <w:ilvl w:val="0"/>
                <w:numId w:val="3"/>
              </w:numPr>
            </w:pPr>
            <w:r w:rsidRPr="006A0C78">
              <w:rPr>
                <w:b/>
                <w:u w:val="single"/>
              </w:rPr>
              <w:t>Controversy</w:t>
            </w:r>
            <w:r w:rsidR="00EB37DD">
              <w:t>: (noun)</w:t>
            </w:r>
            <w:r w:rsidR="00F93B4A">
              <w:t xml:space="preserve"> having a large amount of argument on</w:t>
            </w:r>
            <w:r>
              <w:t xml:space="preserve"> both sides of an issue.</w:t>
            </w:r>
          </w:p>
          <w:p w14:paraId="2651A328" w14:textId="77777777" w:rsidR="00191FC0" w:rsidRPr="00191FC0" w:rsidRDefault="00191FC0" w:rsidP="00191FC0">
            <w:pPr>
              <w:ind w:left="780"/>
              <w:rPr>
                <w:i/>
              </w:rPr>
            </w:pPr>
            <w:r w:rsidRPr="00191FC0">
              <w:rPr>
                <w:i/>
              </w:rPr>
              <w:t>Ex: There i</w:t>
            </w:r>
            <w:r w:rsidR="009333FD">
              <w:rPr>
                <w:i/>
              </w:rPr>
              <w:t>s</w:t>
            </w:r>
            <w:r w:rsidRPr="00191FC0">
              <w:rPr>
                <w:i/>
              </w:rPr>
              <w:t xml:space="preserve"> controversy about </w:t>
            </w:r>
            <w:proofErr w:type="gramStart"/>
            <w:r w:rsidRPr="00191FC0">
              <w:rPr>
                <w:i/>
              </w:rPr>
              <w:t>whether or not</w:t>
            </w:r>
            <w:proofErr w:type="gramEnd"/>
            <w:r w:rsidRPr="00191FC0">
              <w:rPr>
                <w:i/>
              </w:rPr>
              <w:t xml:space="preserve"> </w:t>
            </w:r>
            <w:r w:rsidR="00E7059C">
              <w:rPr>
                <w:i/>
              </w:rPr>
              <w:t>there is a God.</w:t>
            </w:r>
          </w:p>
          <w:p w14:paraId="24ECECFB" w14:textId="77777777" w:rsidR="00DA63DA" w:rsidRDefault="006A0C78" w:rsidP="0054443F">
            <w:pPr>
              <w:numPr>
                <w:ilvl w:val="0"/>
                <w:numId w:val="3"/>
              </w:numPr>
            </w:pPr>
            <w:r>
              <w:rPr>
                <w:b/>
                <w:u w:val="single"/>
              </w:rPr>
              <w:t>Shipping Y</w:t>
            </w:r>
            <w:r w:rsidR="00203200" w:rsidRPr="006A0C78">
              <w:rPr>
                <w:b/>
                <w:u w:val="single"/>
              </w:rPr>
              <w:t>ard</w:t>
            </w:r>
            <w:r w:rsidR="00F4492E">
              <w:t>:</w:t>
            </w:r>
            <w:r w:rsidR="00E07418">
              <w:t xml:space="preserve"> (noun) a </w:t>
            </w:r>
            <w:r>
              <w:t>place where products are loaded into large metal cont</w:t>
            </w:r>
            <w:r w:rsidR="00B71D78">
              <w:t>ainers to be shipped overseas.</w:t>
            </w:r>
          </w:p>
          <w:p w14:paraId="304C1C8C" w14:textId="77777777" w:rsidR="00B71D78" w:rsidRPr="00875004" w:rsidRDefault="00B71D78" w:rsidP="00B71D78">
            <w:pPr>
              <w:ind w:left="780"/>
              <w:rPr>
                <w:i/>
              </w:rPr>
            </w:pPr>
            <w:r w:rsidRPr="00875004">
              <w:rPr>
                <w:i/>
              </w:rPr>
              <w:t xml:space="preserve">Ex: The products did not make it overseas because the shipping yard </w:t>
            </w:r>
            <w:r w:rsidR="00875004" w:rsidRPr="00875004">
              <w:rPr>
                <w:i/>
              </w:rPr>
              <w:t>was closed due to the storm.</w:t>
            </w:r>
          </w:p>
          <w:p w14:paraId="72EFE5A6" w14:textId="77777777" w:rsidR="00E07418" w:rsidRDefault="006A0C78" w:rsidP="00E07418">
            <w:pPr>
              <w:numPr>
                <w:ilvl w:val="0"/>
                <w:numId w:val="3"/>
              </w:numPr>
            </w:pPr>
            <w:r w:rsidRPr="006A0C78">
              <w:rPr>
                <w:b/>
                <w:u w:val="single"/>
              </w:rPr>
              <w:t>V</w:t>
            </w:r>
            <w:r w:rsidR="00F4492E">
              <w:rPr>
                <w:b/>
                <w:u w:val="single"/>
              </w:rPr>
              <w:t>endo</w:t>
            </w:r>
            <w:r w:rsidR="004D761A" w:rsidRPr="006A0C78">
              <w:rPr>
                <w:b/>
                <w:u w:val="single"/>
              </w:rPr>
              <w:t>r</w:t>
            </w:r>
            <w:r w:rsidR="00F4492E" w:rsidRPr="00F4492E">
              <w:rPr>
                <w:b/>
              </w:rPr>
              <w:t>:</w:t>
            </w:r>
            <w:r w:rsidR="004D3DC2">
              <w:t xml:space="preserve"> </w:t>
            </w:r>
            <w:r w:rsidR="00E07418">
              <w:t xml:space="preserve">(noun) </w:t>
            </w:r>
            <w:r w:rsidR="004D3DC2">
              <w:t xml:space="preserve">a person or </w:t>
            </w:r>
            <w:r>
              <w:t>company that supplies a retailer</w:t>
            </w:r>
            <w:r w:rsidR="004D3DC2">
              <w:t>, or store,</w:t>
            </w:r>
            <w:r>
              <w:t xml:space="preserve"> with products to sell.</w:t>
            </w:r>
          </w:p>
          <w:p w14:paraId="7849F362" w14:textId="77777777" w:rsidR="00E07418" w:rsidRPr="00E07418" w:rsidRDefault="00E07418" w:rsidP="00E07418">
            <w:pPr>
              <w:ind w:left="780"/>
              <w:rPr>
                <w:i/>
              </w:rPr>
            </w:pPr>
            <w:r w:rsidRPr="00E07418">
              <w:rPr>
                <w:i/>
              </w:rPr>
              <w:t>Ex: You can buy Coke at Foodland because Coca-Cola is one its vendors.</w:t>
            </w:r>
          </w:p>
          <w:p w14:paraId="480AEDF6" w14:textId="77777777" w:rsidR="004D3DC2" w:rsidRDefault="004D3DC2" w:rsidP="0054443F">
            <w:pPr>
              <w:numPr>
                <w:ilvl w:val="0"/>
                <w:numId w:val="3"/>
              </w:numPr>
            </w:pPr>
            <w:r>
              <w:rPr>
                <w:b/>
                <w:u w:val="single"/>
              </w:rPr>
              <w:t>Negotiat</w:t>
            </w:r>
            <w:r w:rsidR="00F4492E">
              <w:rPr>
                <w:b/>
                <w:u w:val="single"/>
              </w:rPr>
              <w:t>e</w:t>
            </w:r>
            <w:r w:rsidR="00F4492E">
              <w:rPr>
                <w:b/>
              </w:rPr>
              <w:t>:</w:t>
            </w:r>
            <w:r>
              <w:t xml:space="preserve"> </w:t>
            </w:r>
            <w:r w:rsidR="00E07418">
              <w:t xml:space="preserve">(verb) </w:t>
            </w:r>
            <w:r w:rsidR="00E7059C">
              <w:t>to make a deal by</w:t>
            </w:r>
            <w:r>
              <w:t xml:space="preserve"> try</w:t>
            </w:r>
            <w:r w:rsidR="00E7059C">
              <w:t>ing</w:t>
            </w:r>
            <w:r>
              <w:t xml:space="preserve"> to get a lower </w:t>
            </w:r>
            <w:r w:rsidR="006810A1">
              <w:t xml:space="preserve">buying </w:t>
            </w:r>
            <w:r>
              <w:t>price or higher</w:t>
            </w:r>
            <w:r w:rsidR="006810A1">
              <w:t xml:space="preserve"> selling price on</w:t>
            </w:r>
            <w:r>
              <w:t xml:space="preserve"> good</w:t>
            </w:r>
            <w:r w:rsidR="00CB3A5E">
              <w:t>s</w:t>
            </w:r>
            <w:r>
              <w:t xml:space="preserve"> or service</w:t>
            </w:r>
            <w:r w:rsidR="00CB3A5E">
              <w:t>s</w:t>
            </w:r>
            <w:r>
              <w:t>.</w:t>
            </w:r>
          </w:p>
          <w:p w14:paraId="6657DDD7" w14:textId="77777777" w:rsidR="006810A1" w:rsidRPr="00021CE6" w:rsidRDefault="006810A1" w:rsidP="006810A1">
            <w:pPr>
              <w:ind w:left="780"/>
              <w:rPr>
                <w:i/>
              </w:rPr>
            </w:pPr>
            <w:r w:rsidRPr="00021CE6">
              <w:rPr>
                <w:i/>
              </w:rPr>
              <w:t xml:space="preserve">Ex: </w:t>
            </w:r>
            <w:r w:rsidR="00021CE6">
              <w:rPr>
                <w:i/>
              </w:rPr>
              <w:t xml:space="preserve">I bought this car </w:t>
            </w:r>
            <w:r w:rsidR="00021CE6" w:rsidRPr="00021CE6">
              <w:rPr>
                <w:i/>
              </w:rPr>
              <w:t>camera at a good price because I negotiated with the seller.</w:t>
            </w:r>
          </w:p>
          <w:p w14:paraId="53E67B63" w14:textId="77777777" w:rsidR="004D3DC2" w:rsidRPr="00021CE6" w:rsidRDefault="004D3DC2" w:rsidP="0054443F">
            <w:pPr>
              <w:numPr>
                <w:ilvl w:val="0"/>
                <w:numId w:val="3"/>
              </w:numPr>
              <w:rPr>
                <w:b/>
                <w:u w:val="single"/>
              </w:rPr>
            </w:pPr>
            <w:r w:rsidRPr="004D3DC2">
              <w:rPr>
                <w:b/>
                <w:u w:val="single"/>
              </w:rPr>
              <w:t>Sales Revenue</w:t>
            </w:r>
            <w:r w:rsidR="00F4492E">
              <w:t xml:space="preserve">: </w:t>
            </w:r>
            <w:r w:rsidR="00E07418">
              <w:t xml:space="preserve">(noun) </w:t>
            </w:r>
            <w:r>
              <w:t>amount of money received from selling goods.</w:t>
            </w:r>
          </w:p>
          <w:p w14:paraId="4C186F96" w14:textId="77777777" w:rsidR="00021CE6" w:rsidRPr="00B00288" w:rsidRDefault="00021CE6" w:rsidP="00B00288">
            <w:pPr>
              <w:ind w:left="780"/>
              <w:rPr>
                <w:i/>
              </w:rPr>
            </w:pPr>
            <w:r w:rsidRPr="00B00288">
              <w:rPr>
                <w:i/>
              </w:rPr>
              <w:t xml:space="preserve">Ex: </w:t>
            </w:r>
            <w:r w:rsidR="00B00288" w:rsidRPr="00B00288">
              <w:rPr>
                <w:i/>
              </w:rPr>
              <w:t>On March 31, 2010 Sony had $86,646,633,000 in sales revenue.</w:t>
            </w:r>
          </w:p>
        </w:tc>
      </w:tr>
      <w:tr w:rsidR="00E43922" w:rsidRPr="0054443F" w14:paraId="0B48330C" w14:textId="77777777" w:rsidTr="00B76290">
        <w:tc>
          <w:tcPr>
            <w:tcW w:w="8856" w:type="dxa"/>
          </w:tcPr>
          <w:p w14:paraId="5243BA20" w14:textId="77777777" w:rsidR="00E43922" w:rsidRPr="0054443F" w:rsidRDefault="00F536BC" w:rsidP="00853060">
            <w:pPr>
              <w:rPr>
                <w:u w:val="single"/>
              </w:rPr>
            </w:pPr>
            <w:r w:rsidRPr="0054443F">
              <w:rPr>
                <w:u w:val="single"/>
              </w:rPr>
              <w:t>Questions to Answer:</w:t>
            </w:r>
          </w:p>
        </w:tc>
      </w:tr>
      <w:tr w:rsidR="00E43922" w:rsidRPr="00E43922" w14:paraId="4D098CC2" w14:textId="77777777" w:rsidTr="00B76290">
        <w:tc>
          <w:tcPr>
            <w:tcW w:w="8856" w:type="dxa"/>
          </w:tcPr>
          <w:p w14:paraId="6BDB0988" w14:textId="612CEE23" w:rsidR="00F93B4A" w:rsidRPr="00E43922" w:rsidRDefault="00B76290" w:rsidP="004D3DC2">
            <w:pPr>
              <w:numPr>
                <w:ilvl w:val="0"/>
                <w:numId w:val="1"/>
              </w:numPr>
            </w:pPr>
            <w:r>
              <w:rPr>
                <w:noProof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71BA428" wp14:editId="57409079">
                  <wp:simplePos x="0" y="0"/>
                  <wp:positionH relativeFrom="column">
                    <wp:posOffset>4145280</wp:posOffset>
                  </wp:positionH>
                  <wp:positionV relativeFrom="paragraph">
                    <wp:posOffset>3810</wp:posOffset>
                  </wp:positionV>
                  <wp:extent cx="880745" cy="518795"/>
                  <wp:effectExtent l="0" t="0" r="0" b="0"/>
                  <wp:wrapTight wrapText="bothSides">
                    <wp:wrapPolygon edited="0">
                      <wp:start x="0" y="0"/>
                      <wp:lineTo x="0" y="20622"/>
                      <wp:lineTo x="21024" y="20622"/>
                      <wp:lineTo x="21024" y="0"/>
                      <wp:lineTo x="0" y="0"/>
                    </wp:wrapPolygon>
                  </wp:wrapTight>
                  <wp:docPr id="12" name="Picture 12">
                    <a:extLst xmlns:a="http://schemas.openxmlformats.org/drawingml/2006/main"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0745" cy="5187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03200">
              <w:t>(Ch.2</w:t>
            </w:r>
            <w:r w:rsidR="00030D87">
              <w:t>)</w:t>
            </w:r>
            <w:r w:rsidR="00F17642">
              <w:t xml:space="preserve"> </w:t>
            </w:r>
            <w:r w:rsidR="00203200">
              <w:t>How h</w:t>
            </w:r>
            <w:r w:rsidR="0031762F">
              <w:t>ave</w:t>
            </w:r>
            <w:r w:rsidR="00203200">
              <w:t xml:space="preserve"> scanning bar codes</w:t>
            </w:r>
            <w:r w:rsidR="00030D87">
              <w:t>, like the one pictured here</w:t>
            </w:r>
            <w:r w:rsidR="00F93B4A">
              <w:t>,</w:t>
            </w:r>
            <w:r w:rsidR="00203200">
              <w:t xml:space="preserve"> helped </w:t>
            </w:r>
            <w:r w:rsidR="00030D87">
              <w:t>Wal-Mart</w:t>
            </w:r>
            <w:r w:rsidR="00203200">
              <w:t xml:space="preserve"> </w:t>
            </w:r>
            <w:r w:rsidR="00F93B4A">
              <w:t>stores become more efficient</w:t>
            </w:r>
            <w:r w:rsidR="00F17642">
              <w:t xml:space="preserve">?  </w:t>
            </w:r>
          </w:p>
        </w:tc>
      </w:tr>
      <w:tr w:rsidR="00E43922" w:rsidRPr="0054443F" w14:paraId="173B9E13" w14:textId="77777777" w:rsidTr="00B76290">
        <w:tc>
          <w:tcPr>
            <w:tcW w:w="8856" w:type="dxa"/>
          </w:tcPr>
          <w:p w14:paraId="0269CD1D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2FEE94D2" w14:textId="77777777" w:rsidR="00383212" w:rsidRPr="0054443F" w:rsidRDefault="00383212" w:rsidP="00853060">
            <w:pPr>
              <w:rPr>
                <w:b/>
              </w:rPr>
            </w:pPr>
          </w:p>
          <w:p w14:paraId="6ED01A79" w14:textId="77777777" w:rsidR="00B31E5C" w:rsidRDefault="00B31E5C" w:rsidP="00853060">
            <w:pPr>
              <w:rPr>
                <w:b/>
              </w:rPr>
            </w:pPr>
          </w:p>
          <w:p w14:paraId="4094912A" w14:textId="77777777" w:rsidR="00E05EEE" w:rsidRDefault="00E05EEE" w:rsidP="00853060">
            <w:pPr>
              <w:rPr>
                <w:b/>
              </w:rPr>
            </w:pPr>
          </w:p>
          <w:p w14:paraId="1E91BFD1" w14:textId="77777777" w:rsidR="00E05EEE" w:rsidRDefault="00E05EEE" w:rsidP="00853060">
            <w:pPr>
              <w:rPr>
                <w:b/>
              </w:rPr>
            </w:pPr>
          </w:p>
          <w:p w14:paraId="58787A4F" w14:textId="77777777" w:rsidR="00E05EEE" w:rsidRDefault="00E05EEE" w:rsidP="00853060">
            <w:pPr>
              <w:rPr>
                <w:b/>
              </w:rPr>
            </w:pPr>
          </w:p>
          <w:p w14:paraId="20F90A2F" w14:textId="77777777" w:rsidR="00E05EEE" w:rsidRDefault="00E05EEE" w:rsidP="00853060">
            <w:pPr>
              <w:rPr>
                <w:b/>
              </w:rPr>
            </w:pPr>
          </w:p>
          <w:p w14:paraId="0D086C9E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65FAB6FF" w14:textId="77777777" w:rsidTr="00B76290">
        <w:tc>
          <w:tcPr>
            <w:tcW w:w="8856" w:type="dxa"/>
          </w:tcPr>
          <w:p w14:paraId="652C0CFA" w14:textId="77777777" w:rsidR="00E43922" w:rsidRPr="00E43922" w:rsidRDefault="00F17642" w:rsidP="00FB090F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203200">
              <w:t>3</w:t>
            </w:r>
            <w:proofErr w:type="gramStart"/>
            <w:r>
              <w:t xml:space="preserve">)  </w:t>
            </w:r>
            <w:r w:rsidR="004D761A">
              <w:t>A</w:t>
            </w:r>
            <w:proofErr w:type="gramEnd"/>
            <w:r w:rsidR="004D761A">
              <w:t xml:space="preserve"> Push-system in sales and a P</w:t>
            </w:r>
            <w:r w:rsidR="00203200">
              <w:t>ull-system</w:t>
            </w:r>
            <w:r w:rsidR="004D761A">
              <w:t xml:space="preserve"> are two different </w:t>
            </w:r>
            <w:r w:rsidR="00F93B4A">
              <w:t>met</w:t>
            </w:r>
            <w:r w:rsidR="002D2EE4">
              <w:t xml:space="preserve">hods </w:t>
            </w:r>
            <w:r w:rsidR="004D761A">
              <w:t xml:space="preserve">of </w:t>
            </w:r>
            <w:r w:rsidR="00FB090F">
              <w:t>deciding</w:t>
            </w:r>
            <w:r w:rsidR="004D761A">
              <w:t xml:space="preserve"> what to have in stores for customers to purchase.  What is the difference between the two</w:t>
            </w:r>
            <w:r>
              <w:t xml:space="preserve">?  </w:t>
            </w:r>
          </w:p>
        </w:tc>
      </w:tr>
      <w:tr w:rsidR="00E43922" w:rsidRPr="0054443F" w14:paraId="176161E0" w14:textId="77777777" w:rsidTr="00B76290">
        <w:tc>
          <w:tcPr>
            <w:tcW w:w="8856" w:type="dxa"/>
          </w:tcPr>
          <w:p w14:paraId="5E4B4F38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0A2AF77B" w14:textId="77777777" w:rsidR="00125B0F" w:rsidRDefault="00125B0F" w:rsidP="00853060">
            <w:pPr>
              <w:rPr>
                <w:b/>
              </w:rPr>
            </w:pPr>
          </w:p>
          <w:p w14:paraId="2D64DEE2" w14:textId="77777777" w:rsidR="00B31E5C" w:rsidRDefault="00B31E5C" w:rsidP="00853060">
            <w:pPr>
              <w:rPr>
                <w:b/>
              </w:rPr>
            </w:pPr>
          </w:p>
          <w:p w14:paraId="11C75C98" w14:textId="77777777" w:rsidR="00E05EEE" w:rsidRDefault="00E05EEE" w:rsidP="00853060">
            <w:pPr>
              <w:rPr>
                <w:b/>
              </w:rPr>
            </w:pPr>
          </w:p>
          <w:p w14:paraId="2837FA8D" w14:textId="77777777" w:rsidR="00E05EEE" w:rsidRDefault="00E05EEE" w:rsidP="00853060">
            <w:pPr>
              <w:rPr>
                <w:b/>
              </w:rPr>
            </w:pPr>
          </w:p>
          <w:p w14:paraId="0693CA12" w14:textId="77777777" w:rsidR="00E05EEE" w:rsidRDefault="00E05EEE" w:rsidP="00853060">
            <w:pPr>
              <w:rPr>
                <w:b/>
              </w:rPr>
            </w:pPr>
          </w:p>
          <w:p w14:paraId="6EBBB5A8" w14:textId="77777777" w:rsidR="00E05EEE" w:rsidRDefault="00E05EEE" w:rsidP="00853060">
            <w:pPr>
              <w:rPr>
                <w:b/>
              </w:rPr>
            </w:pPr>
          </w:p>
          <w:p w14:paraId="3234D2D0" w14:textId="77777777" w:rsidR="00E05EEE" w:rsidRDefault="00E05EEE" w:rsidP="00853060">
            <w:pPr>
              <w:rPr>
                <w:b/>
              </w:rPr>
            </w:pPr>
          </w:p>
          <w:p w14:paraId="2F8834E1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783D58D4" w14:textId="77777777" w:rsidTr="00B76290">
        <w:tc>
          <w:tcPr>
            <w:tcW w:w="8856" w:type="dxa"/>
          </w:tcPr>
          <w:p w14:paraId="0DF48274" w14:textId="77777777" w:rsidR="00E43922" w:rsidRPr="00E43922" w:rsidRDefault="00F17642" w:rsidP="00FB090F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4D761A">
              <w:t>4</w:t>
            </w:r>
            <w:proofErr w:type="gramStart"/>
            <w:r>
              <w:t xml:space="preserve">)  </w:t>
            </w:r>
            <w:r w:rsidR="00F93B4A">
              <w:t>One</w:t>
            </w:r>
            <w:proofErr w:type="gramEnd"/>
            <w:r w:rsidR="00F93B4A">
              <w:t xml:space="preserve"> of Rubbermaid’s biggest </w:t>
            </w:r>
            <w:r w:rsidR="00CB3A5E">
              <w:t xml:space="preserve">customers </w:t>
            </w:r>
            <w:r w:rsidR="00F93B4A">
              <w:t xml:space="preserve">was </w:t>
            </w:r>
            <w:r w:rsidR="00030D87">
              <w:t>Wal-Mart</w:t>
            </w:r>
            <w:r w:rsidR="00F93B4A">
              <w:t>. When Rubbermaid’s cost of goods, or cost to make the product, went up</w:t>
            </w:r>
            <w:r w:rsidR="00170DAF">
              <w:t>,</w:t>
            </w:r>
            <w:r w:rsidR="00F93B4A">
              <w:t xml:space="preserve"> </w:t>
            </w:r>
            <w:r w:rsidR="00030D87">
              <w:t>Wal-Mart</w:t>
            </w:r>
            <w:r w:rsidR="00F93B4A">
              <w:t xml:space="preserve"> still wanted lower prices and they lost </w:t>
            </w:r>
            <w:r w:rsidR="00030D87">
              <w:t>Wal-Mart</w:t>
            </w:r>
            <w:r w:rsidR="00F93B4A">
              <w:t xml:space="preserve"> as one of their </w:t>
            </w:r>
            <w:r w:rsidR="00CB3A5E">
              <w:t>customers</w:t>
            </w:r>
            <w:r w:rsidR="00F93B4A">
              <w:t xml:space="preserve">. This was said to be the beginning of the end for Rubbermaid. Do you think that </w:t>
            </w:r>
            <w:r w:rsidR="00030D87">
              <w:t>Wal-Mart</w:t>
            </w:r>
            <w:r w:rsidR="00F93B4A">
              <w:t xml:space="preserve"> should negotiate prices </w:t>
            </w:r>
            <w:r w:rsidR="00FB090F">
              <w:t>with</w:t>
            </w:r>
            <w:r w:rsidR="00F93B4A">
              <w:t xml:space="preserve"> the companies they buy from? Why or why not? </w:t>
            </w:r>
          </w:p>
        </w:tc>
      </w:tr>
      <w:tr w:rsidR="00E43922" w:rsidRPr="0054443F" w14:paraId="1877CFD1" w14:textId="77777777" w:rsidTr="00B76290">
        <w:tc>
          <w:tcPr>
            <w:tcW w:w="8856" w:type="dxa"/>
          </w:tcPr>
          <w:p w14:paraId="6485C229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7A76968D" w14:textId="77777777" w:rsidR="00B31E5C" w:rsidRPr="0054443F" w:rsidRDefault="00B31E5C" w:rsidP="00853060">
            <w:pPr>
              <w:rPr>
                <w:b/>
              </w:rPr>
            </w:pPr>
          </w:p>
          <w:p w14:paraId="327AA280" w14:textId="77777777" w:rsidR="00B31E5C" w:rsidRDefault="00B31E5C" w:rsidP="00853060">
            <w:pPr>
              <w:rPr>
                <w:b/>
              </w:rPr>
            </w:pPr>
          </w:p>
          <w:p w14:paraId="25B8C4F8" w14:textId="77777777" w:rsidR="00E05EEE" w:rsidRDefault="00E05EEE" w:rsidP="00853060">
            <w:pPr>
              <w:rPr>
                <w:b/>
              </w:rPr>
            </w:pPr>
          </w:p>
          <w:p w14:paraId="3C6927F9" w14:textId="77777777" w:rsidR="00E05EEE" w:rsidRDefault="00E05EEE" w:rsidP="00853060">
            <w:pPr>
              <w:rPr>
                <w:b/>
              </w:rPr>
            </w:pPr>
          </w:p>
          <w:p w14:paraId="292F590B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06349633" w14:textId="77777777" w:rsidTr="00B76290">
        <w:tc>
          <w:tcPr>
            <w:tcW w:w="8856" w:type="dxa"/>
          </w:tcPr>
          <w:p w14:paraId="476C5014" w14:textId="77777777" w:rsidR="007C6A0B" w:rsidRPr="007C6A0B" w:rsidRDefault="00F17642" w:rsidP="007C6A0B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871008">
              <w:t>5</w:t>
            </w:r>
            <w:proofErr w:type="gramStart"/>
            <w:r>
              <w:t xml:space="preserve">)  </w:t>
            </w:r>
            <w:r w:rsidR="007C6A0B" w:rsidRPr="007C6A0B">
              <w:t>In</w:t>
            </w:r>
            <w:proofErr w:type="gramEnd"/>
            <w:r w:rsidR="007C6A0B" w:rsidRPr="007C6A0B">
              <w:t xml:space="preserve"> Wal-Mart stores, items that are in the middle aisles have the lowest prices even when compared to other stores (competitors).  However, other products may be more expensive at Wal-Mart than at other department stores. Do you think this is an honest business practice? Explain your thoughts below.</w:t>
            </w:r>
          </w:p>
          <w:p w14:paraId="2148F03A" w14:textId="77777777" w:rsidR="007C6A0B" w:rsidRPr="00E43922" w:rsidRDefault="007C6A0B" w:rsidP="007C6A0B">
            <w:pPr>
              <w:ind w:left="720"/>
            </w:pPr>
          </w:p>
        </w:tc>
      </w:tr>
      <w:tr w:rsidR="00E43922" w:rsidRPr="0054443F" w14:paraId="631CEFE4" w14:textId="77777777" w:rsidTr="00B76290">
        <w:tc>
          <w:tcPr>
            <w:tcW w:w="8856" w:type="dxa"/>
          </w:tcPr>
          <w:p w14:paraId="2A72CDB0" w14:textId="77777777" w:rsidR="00B31E5C" w:rsidRPr="0054443F" w:rsidRDefault="00B6101E" w:rsidP="00853060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  <w:r w:rsidR="00226C8B">
              <w:rPr>
                <w:b/>
              </w:rPr>
              <w:t xml:space="preserve">  </w:t>
            </w:r>
          </w:p>
          <w:p w14:paraId="1149A465" w14:textId="77777777" w:rsidR="0036396A" w:rsidRDefault="0036396A" w:rsidP="00853060">
            <w:pPr>
              <w:rPr>
                <w:b/>
              </w:rPr>
            </w:pPr>
          </w:p>
          <w:p w14:paraId="513466CB" w14:textId="77777777" w:rsidR="006A70EF" w:rsidRDefault="006A70EF" w:rsidP="00853060">
            <w:pPr>
              <w:rPr>
                <w:b/>
              </w:rPr>
            </w:pPr>
          </w:p>
          <w:p w14:paraId="62586B1C" w14:textId="77777777" w:rsidR="00E05EEE" w:rsidRDefault="00E05EEE" w:rsidP="00853060">
            <w:pPr>
              <w:rPr>
                <w:b/>
              </w:rPr>
            </w:pPr>
          </w:p>
          <w:p w14:paraId="75120A8E" w14:textId="77777777" w:rsidR="00E05EEE" w:rsidRDefault="00E05EEE" w:rsidP="00853060">
            <w:pPr>
              <w:rPr>
                <w:b/>
              </w:rPr>
            </w:pPr>
          </w:p>
          <w:p w14:paraId="502BCD51" w14:textId="77777777" w:rsidR="00E05EEE" w:rsidRDefault="00E05EEE" w:rsidP="00853060">
            <w:pPr>
              <w:rPr>
                <w:b/>
              </w:rPr>
            </w:pPr>
          </w:p>
          <w:p w14:paraId="3B706D46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7A0B1298" w14:textId="77777777" w:rsidTr="00B76290">
        <w:tc>
          <w:tcPr>
            <w:tcW w:w="8856" w:type="dxa"/>
          </w:tcPr>
          <w:p w14:paraId="682BF962" w14:textId="77777777" w:rsidR="00E43922" w:rsidRPr="00E43922" w:rsidRDefault="00F17642" w:rsidP="00226C8B">
            <w:pPr>
              <w:numPr>
                <w:ilvl w:val="0"/>
                <w:numId w:val="1"/>
              </w:numPr>
            </w:pPr>
            <w:r>
              <w:lastRenderedPageBreak/>
              <w:t xml:space="preserve">(Ch. </w:t>
            </w:r>
            <w:r w:rsidR="006A70EF">
              <w:t>5</w:t>
            </w:r>
            <w:proofErr w:type="gramStart"/>
            <w:r>
              <w:t xml:space="preserve">)  </w:t>
            </w:r>
            <w:r w:rsidR="006A70EF">
              <w:t>In</w:t>
            </w:r>
            <w:proofErr w:type="gramEnd"/>
            <w:r w:rsidR="006A70EF">
              <w:t xml:space="preserve"> the 1950s</w:t>
            </w:r>
            <w:r w:rsidR="00226C8B">
              <w:t>,</w:t>
            </w:r>
            <w:r w:rsidR="006A70EF">
              <w:t xml:space="preserve"> what d</w:t>
            </w:r>
            <w:r w:rsidR="00F93B4A">
              <w:t>id Sam Walton dream up that has continued to make</w:t>
            </w:r>
            <w:r w:rsidR="006A70EF">
              <w:t xml:space="preserve"> his business the success that it is today</w:t>
            </w:r>
            <w:r>
              <w:t xml:space="preserve">?  </w:t>
            </w:r>
          </w:p>
        </w:tc>
      </w:tr>
      <w:tr w:rsidR="00E43922" w:rsidRPr="0054443F" w14:paraId="3ABAE2E6" w14:textId="77777777" w:rsidTr="00B76290">
        <w:tc>
          <w:tcPr>
            <w:tcW w:w="8856" w:type="dxa"/>
          </w:tcPr>
          <w:p w14:paraId="15D543F0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319C0543" w14:textId="77777777" w:rsidR="00B31E5C" w:rsidRPr="0054443F" w:rsidRDefault="00B31E5C" w:rsidP="00853060">
            <w:pPr>
              <w:rPr>
                <w:b/>
              </w:rPr>
            </w:pPr>
          </w:p>
          <w:p w14:paraId="4982A239" w14:textId="77777777" w:rsidR="00B31E5C" w:rsidRDefault="00B31E5C" w:rsidP="00853060">
            <w:pPr>
              <w:rPr>
                <w:b/>
              </w:rPr>
            </w:pPr>
          </w:p>
          <w:p w14:paraId="3396381A" w14:textId="77777777" w:rsidR="00E05EEE" w:rsidRDefault="00E05EEE" w:rsidP="00853060">
            <w:pPr>
              <w:rPr>
                <w:b/>
              </w:rPr>
            </w:pPr>
          </w:p>
          <w:p w14:paraId="24F31DA8" w14:textId="77777777" w:rsidR="00E05EEE" w:rsidRDefault="00E05EEE" w:rsidP="00853060">
            <w:pPr>
              <w:rPr>
                <w:b/>
              </w:rPr>
            </w:pPr>
          </w:p>
          <w:p w14:paraId="1DC57233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323032A9" w14:textId="77777777" w:rsidTr="00B76290">
        <w:tc>
          <w:tcPr>
            <w:tcW w:w="8856" w:type="dxa"/>
          </w:tcPr>
          <w:p w14:paraId="2E9F5943" w14:textId="77777777" w:rsidR="00E43922" w:rsidRPr="00E43922" w:rsidRDefault="00605A30" w:rsidP="00737058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1D5F54">
              <w:t>6</w:t>
            </w:r>
            <w:proofErr w:type="gramStart"/>
            <w:r>
              <w:t xml:space="preserve">)  </w:t>
            </w:r>
            <w:r w:rsidR="006B16BC">
              <w:t>After</w:t>
            </w:r>
            <w:proofErr w:type="gramEnd"/>
            <w:r w:rsidR="006B16BC">
              <w:t xml:space="preserve"> the death of Sam Walton</w:t>
            </w:r>
            <w:r w:rsidR="00226C8B">
              <w:t>,</w:t>
            </w:r>
            <w:r w:rsidR="006B16BC">
              <w:t xml:space="preserve"> the economy took a turn for the worse as </w:t>
            </w:r>
            <w:r w:rsidR="003B367A">
              <w:t>Wal-Mart</w:t>
            </w:r>
            <w:r w:rsidR="006B16BC">
              <w:t xml:space="preserve"> shares </w:t>
            </w:r>
            <w:r w:rsidR="00C657A9">
              <w:t>fell to almost</w:t>
            </w:r>
            <w:r w:rsidR="000C0F04">
              <w:t xml:space="preserve"> $20 per share.  </w:t>
            </w:r>
            <w:r w:rsidR="00C657A9">
              <w:t>Because of the</w:t>
            </w:r>
            <w:r w:rsidR="000C0F04">
              <w:t xml:space="preserve"> loss</w:t>
            </w:r>
            <w:r w:rsidR="006B16BC">
              <w:t xml:space="preserve"> in sales</w:t>
            </w:r>
            <w:r w:rsidR="00226C8B">
              <w:t xml:space="preserve"> in the 1990s,</w:t>
            </w:r>
            <w:r w:rsidR="006B16BC">
              <w:t xml:space="preserve"> </w:t>
            </w:r>
            <w:r w:rsidR="003B367A">
              <w:t>Wal-Mart</w:t>
            </w:r>
            <w:r w:rsidR="00C657A9">
              <w:t xml:space="preserve"> was able to lower</w:t>
            </w:r>
            <w:r w:rsidR="006B16BC">
              <w:t xml:space="preserve"> </w:t>
            </w:r>
            <w:r w:rsidR="00C657A9">
              <w:t xml:space="preserve">their </w:t>
            </w:r>
            <w:r w:rsidR="006B16BC">
              <w:t>cost</w:t>
            </w:r>
            <w:r w:rsidR="00C657A9">
              <w:t>s</w:t>
            </w:r>
            <w:r w:rsidR="006B16BC">
              <w:t xml:space="preserve"> by purchasing products ma</w:t>
            </w:r>
            <w:r w:rsidR="000C0F04">
              <w:t xml:space="preserve">de in China. </w:t>
            </w:r>
            <w:r w:rsidR="006B16BC">
              <w:t xml:space="preserve">Was </w:t>
            </w:r>
            <w:r w:rsidR="00737058">
              <w:t xml:space="preserve">this action good or bad for Wal-Mart </w:t>
            </w:r>
            <w:r w:rsidR="006B16BC">
              <w:t>customer</w:t>
            </w:r>
            <w:r w:rsidR="00737058">
              <w:t>s</w:t>
            </w:r>
            <w:r w:rsidR="006B16BC">
              <w:t xml:space="preserve">? </w:t>
            </w:r>
            <w:r>
              <w:t xml:space="preserve">  </w:t>
            </w:r>
          </w:p>
        </w:tc>
      </w:tr>
      <w:tr w:rsidR="00E43922" w:rsidRPr="0054443F" w14:paraId="5CC44ACF" w14:textId="77777777" w:rsidTr="00B76290">
        <w:tc>
          <w:tcPr>
            <w:tcW w:w="8856" w:type="dxa"/>
          </w:tcPr>
          <w:p w14:paraId="7E1456A1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6D4C6B80" w14:textId="77777777" w:rsidR="00125B0F" w:rsidRPr="0054443F" w:rsidRDefault="00125B0F" w:rsidP="00853060">
            <w:pPr>
              <w:rPr>
                <w:b/>
              </w:rPr>
            </w:pPr>
          </w:p>
          <w:p w14:paraId="27C50802" w14:textId="77777777" w:rsidR="00125B0F" w:rsidRDefault="00125B0F" w:rsidP="00853060">
            <w:pPr>
              <w:rPr>
                <w:b/>
              </w:rPr>
            </w:pPr>
          </w:p>
          <w:p w14:paraId="4CD10DF7" w14:textId="77777777" w:rsidR="00E05EEE" w:rsidRDefault="00E05EEE" w:rsidP="00853060">
            <w:pPr>
              <w:rPr>
                <w:b/>
              </w:rPr>
            </w:pPr>
          </w:p>
          <w:p w14:paraId="0B11A363" w14:textId="77777777" w:rsidR="00E05EEE" w:rsidRDefault="00E05EEE" w:rsidP="00853060">
            <w:pPr>
              <w:rPr>
                <w:b/>
              </w:rPr>
            </w:pPr>
          </w:p>
          <w:p w14:paraId="3EB5BA99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75F4D5FD" w14:textId="77777777" w:rsidTr="00B76290">
        <w:tc>
          <w:tcPr>
            <w:tcW w:w="8856" w:type="dxa"/>
          </w:tcPr>
          <w:p w14:paraId="7176CF1F" w14:textId="77777777" w:rsidR="00E43922" w:rsidRPr="00E43922" w:rsidRDefault="00605A30" w:rsidP="00701B11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C05831">
              <w:t>7</w:t>
            </w:r>
            <w:r>
              <w:t xml:space="preserve">) </w:t>
            </w:r>
            <w:r w:rsidR="00701B11">
              <w:t xml:space="preserve">Employees of the factory in </w:t>
            </w:r>
            <w:proofErr w:type="spellStart"/>
            <w:r w:rsidR="00701B11">
              <w:t>Shenzen</w:t>
            </w:r>
            <w:proofErr w:type="spellEnd"/>
            <w:r w:rsidR="00701B11">
              <w:t>, China work for as few as $100, or $0.50 an hour. You know that t</w:t>
            </w:r>
            <w:r w:rsidR="000C0F04">
              <w:t xml:space="preserve">he cost of tuition at BYUH is </w:t>
            </w:r>
            <w:r w:rsidR="00737058">
              <w:t xml:space="preserve">around </w:t>
            </w:r>
            <w:r w:rsidR="000C0F04">
              <w:t>$1,900.00 for 3 months</w:t>
            </w:r>
            <w:r w:rsidR="00701B11">
              <w:t xml:space="preserve">. </w:t>
            </w:r>
            <w:r w:rsidR="000C0F04">
              <w:t xml:space="preserve">That </w:t>
            </w:r>
            <w:r w:rsidR="00701B11">
              <w:t xml:space="preserve">comes out to about </w:t>
            </w:r>
            <w:r w:rsidR="000C0F04">
              <w:t xml:space="preserve">1.5 years of salary for </w:t>
            </w:r>
            <w:r w:rsidR="00030D87">
              <w:t>Shenzhen</w:t>
            </w:r>
            <w:r w:rsidR="00701B11">
              <w:t xml:space="preserve"> workers</w:t>
            </w:r>
            <w:r w:rsidR="00737058">
              <w:t>. Do you think this is ethical</w:t>
            </w:r>
            <w:r w:rsidR="000C0F04">
              <w:t xml:space="preserve"> </w:t>
            </w:r>
            <w:r w:rsidR="00737058">
              <w:t>(</w:t>
            </w:r>
            <w:r w:rsidR="000C0F04">
              <w:t>fair</w:t>
            </w:r>
            <w:r w:rsidR="00737058">
              <w:t>)</w:t>
            </w:r>
            <w:r w:rsidR="000C0F04">
              <w:t xml:space="preserve"> to keep employees working for such low wages</w:t>
            </w:r>
            <w:r>
              <w:t>?</w:t>
            </w:r>
            <w:r w:rsidR="000C0F04">
              <w:t xml:space="preserve"> Why or why not?</w:t>
            </w:r>
            <w:r>
              <w:t xml:space="preserve">  </w:t>
            </w:r>
          </w:p>
        </w:tc>
      </w:tr>
      <w:tr w:rsidR="00E43922" w:rsidRPr="0054443F" w14:paraId="4B47A9CF" w14:textId="77777777" w:rsidTr="00B76290">
        <w:tc>
          <w:tcPr>
            <w:tcW w:w="8856" w:type="dxa"/>
          </w:tcPr>
          <w:p w14:paraId="4CC24352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539D76BB" w14:textId="77777777" w:rsidR="00B31E5C" w:rsidRDefault="00B31E5C" w:rsidP="00853060">
            <w:pPr>
              <w:rPr>
                <w:b/>
              </w:rPr>
            </w:pPr>
          </w:p>
          <w:p w14:paraId="5AE0CAE2" w14:textId="77777777" w:rsidR="00B31E5C" w:rsidRDefault="00B31E5C" w:rsidP="00853060">
            <w:pPr>
              <w:rPr>
                <w:b/>
              </w:rPr>
            </w:pPr>
          </w:p>
          <w:p w14:paraId="7CD42FF7" w14:textId="77777777" w:rsidR="00E05EEE" w:rsidRDefault="00E05EEE" w:rsidP="00853060">
            <w:pPr>
              <w:rPr>
                <w:b/>
              </w:rPr>
            </w:pPr>
          </w:p>
          <w:p w14:paraId="73411E33" w14:textId="77777777" w:rsidR="00E05EEE" w:rsidRDefault="00E05EEE" w:rsidP="00853060">
            <w:pPr>
              <w:rPr>
                <w:b/>
              </w:rPr>
            </w:pPr>
          </w:p>
          <w:p w14:paraId="243073F4" w14:textId="77777777" w:rsidR="00E05EEE" w:rsidRDefault="00E05EEE" w:rsidP="00853060">
            <w:pPr>
              <w:rPr>
                <w:b/>
              </w:rPr>
            </w:pPr>
          </w:p>
          <w:p w14:paraId="71DD20FE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14F91E23" w14:textId="77777777" w:rsidTr="00B76290">
        <w:tc>
          <w:tcPr>
            <w:tcW w:w="8856" w:type="dxa"/>
          </w:tcPr>
          <w:p w14:paraId="174A35A8" w14:textId="77777777" w:rsidR="00E43922" w:rsidRPr="00E43922" w:rsidRDefault="00605A30" w:rsidP="00BC05C8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985AE2">
              <w:t>8</w:t>
            </w:r>
            <w:proofErr w:type="gramStart"/>
            <w:r>
              <w:t xml:space="preserve">)  </w:t>
            </w:r>
            <w:r w:rsidR="00985AE2">
              <w:t>President</w:t>
            </w:r>
            <w:proofErr w:type="gramEnd"/>
            <w:r w:rsidR="00985AE2">
              <w:t xml:space="preserve"> Bill Cli</w:t>
            </w:r>
            <w:r w:rsidR="000C0F04">
              <w:t>n</w:t>
            </w:r>
            <w:r w:rsidR="00985AE2">
              <w:t xml:space="preserve">ton’s importing and exporting agreement with China </w:t>
            </w:r>
            <w:r w:rsidR="00BC05C8">
              <w:t>greatly enhanced the economy of both the US</w:t>
            </w:r>
            <w:r w:rsidR="00985AE2">
              <w:t xml:space="preserve"> and Chin</w:t>
            </w:r>
            <w:r w:rsidR="00BC05C8">
              <w:t xml:space="preserve">a. </w:t>
            </w:r>
            <w:r w:rsidR="0073020E">
              <w:t>From t</w:t>
            </w:r>
            <w:r w:rsidR="00985AE2">
              <w:t>he Long Beach</w:t>
            </w:r>
            <w:r w:rsidR="000C0F04">
              <w:t>,</w:t>
            </w:r>
            <w:r w:rsidR="00985AE2">
              <w:t xml:space="preserve"> California shipping port</w:t>
            </w:r>
            <w:r w:rsidR="00BC05C8">
              <w:t xml:space="preserve"> alone, U</w:t>
            </w:r>
            <w:r w:rsidR="00205DF9">
              <w:t>.</w:t>
            </w:r>
            <w:r w:rsidR="00BC05C8">
              <w:t>S</w:t>
            </w:r>
            <w:r w:rsidR="00205DF9">
              <w:t>. c</w:t>
            </w:r>
            <w:r w:rsidR="00BC05C8">
              <w:t>ompanies sent roughly</w:t>
            </w:r>
            <w:r w:rsidR="00985AE2">
              <w:t xml:space="preserve"> $3 billion in raw materials to China</w:t>
            </w:r>
            <w:r w:rsidR="00BC05C8">
              <w:t xml:space="preserve">. On the other hand, this port </w:t>
            </w:r>
            <w:r w:rsidR="000C0F04">
              <w:t>receive</w:t>
            </w:r>
            <w:r w:rsidR="00BC05C8">
              <w:t>d</w:t>
            </w:r>
            <w:r w:rsidR="000C0F04">
              <w:t xml:space="preserve"> over</w:t>
            </w:r>
            <w:r w:rsidR="00985AE2">
              <w:t xml:space="preserve"> $36 billion </w:t>
            </w:r>
            <w:r w:rsidR="0073020E">
              <w:t xml:space="preserve">worth of </w:t>
            </w:r>
            <w:r w:rsidR="000C0F04">
              <w:t>products</w:t>
            </w:r>
            <w:r w:rsidR="00BC05C8">
              <w:t xml:space="preserve"> from China</w:t>
            </w:r>
            <w:r w:rsidR="000C0F04">
              <w:t>.</w:t>
            </w:r>
            <w:r w:rsidR="00BC05C8">
              <w:t xml:space="preserve"> What does the U</w:t>
            </w:r>
            <w:r w:rsidR="00205DF9">
              <w:t>.</w:t>
            </w:r>
            <w:r w:rsidR="00BC05C8">
              <w:t>S</w:t>
            </w:r>
            <w:r w:rsidR="00205DF9">
              <w:t>.</w:t>
            </w:r>
            <w:r w:rsidR="00BC05C8">
              <w:t xml:space="preserve"> specifically</w:t>
            </w:r>
            <w:r w:rsidR="00985AE2">
              <w:t xml:space="preserve"> send to </w:t>
            </w:r>
            <w:r w:rsidR="00BC05C8">
              <w:t>China? W</w:t>
            </w:r>
            <w:r w:rsidR="00985AE2">
              <w:t>hat do</w:t>
            </w:r>
            <w:r w:rsidR="00BC05C8">
              <w:t xml:space="preserve">es China send, </w:t>
            </w:r>
            <w:r w:rsidR="00985AE2">
              <w:t>in return</w:t>
            </w:r>
            <w:r w:rsidR="00BC05C8">
              <w:t>,</w:t>
            </w:r>
            <w:r w:rsidR="00985AE2">
              <w:t xml:space="preserve"> to the USA</w:t>
            </w:r>
            <w:r>
              <w:t xml:space="preserve">?  </w:t>
            </w:r>
          </w:p>
        </w:tc>
      </w:tr>
      <w:tr w:rsidR="00E43922" w:rsidRPr="0054443F" w14:paraId="2D4D1EB7" w14:textId="77777777" w:rsidTr="00B76290">
        <w:tc>
          <w:tcPr>
            <w:tcW w:w="8856" w:type="dxa"/>
          </w:tcPr>
          <w:p w14:paraId="3405EFB8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62CA38DD" w14:textId="77777777" w:rsidR="00B31E5C" w:rsidRPr="0054443F" w:rsidRDefault="00B31E5C" w:rsidP="00853060">
            <w:pPr>
              <w:rPr>
                <w:b/>
              </w:rPr>
            </w:pPr>
          </w:p>
          <w:p w14:paraId="02F45A05" w14:textId="77777777" w:rsidR="00985AE2" w:rsidRDefault="00985AE2" w:rsidP="00853060">
            <w:pPr>
              <w:rPr>
                <w:b/>
              </w:rPr>
            </w:pPr>
          </w:p>
          <w:p w14:paraId="732E1C39" w14:textId="77777777" w:rsidR="00E05EEE" w:rsidRDefault="00E05EEE" w:rsidP="00853060">
            <w:pPr>
              <w:rPr>
                <w:b/>
              </w:rPr>
            </w:pPr>
          </w:p>
          <w:p w14:paraId="4AFDAF92" w14:textId="77777777" w:rsidR="00E05EEE" w:rsidRDefault="00E05EEE" w:rsidP="00853060">
            <w:pPr>
              <w:rPr>
                <w:b/>
              </w:rPr>
            </w:pPr>
          </w:p>
          <w:p w14:paraId="01453DFF" w14:textId="77777777" w:rsidR="00E05EEE" w:rsidRDefault="00E05EEE" w:rsidP="00853060">
            <w:pPr>
              <w:rPr>
                <w:b/>
              </w:rPr>
            </w:pPr>
          </w:p>
          <w:p w14:paraId="58681DD3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E43922" w:rsidRPr="00E43922" w14:paraId="5563DC60" w14:textId="77777777" w:rsidTr="00B76290">
        <w:tc>
          <w:tcPr>
            <w:tcW w:w="8856" w:type="dxa"/>
          </w:tcPr>
          <w:p w14:paraId="02A0297A" w14:textId="77777777" w:rsidR="00E43922" w:rsidRPr="00E43922" w:rsidRDefault="00605A30" w:rsidP="00BB4D92">
            <w:pPr>
              <w:numPr>
                <w:ilvl w:val="0"/>
                <w:numId w:val="1"/>
              </w:numPr>
            </w:pPr>
            <w:r>
              <w:lastRenderedPageBreak/>
              <w:t xml:space="preserve">(Ch. </w:t>
            </w:r>
            <w:r w:rsidR="00985AE2">
              <w:t>9</w:t>
            </w:r>
            <w:proofErr w:type="gramStart"/>
            <w:r>
              <w:t xml:space="preserve">)  </w:t>
            </w:r>
            <w:r w:rsidR="00985AE2">
              <w:t>With</w:t>
            </w:r>
            <w:proofErr w:type="gramEnd"/>
            <w:r w:rsidR="00985AE2">
              <w:t xml:space="preserve"> manufacturing jobs </w:t>
            </w:r>
            <w:r w:rsidR="00BB4D92">
              <w:t xml:space="preserve">now </w:t>
            </w:r>
            <w:r w:rsidR="00985AE2">
              <w:t>being done by companies in China,</w:t>
            </w:r>
            <w:r w:rsidR="00BB4D92">
              <w:t xml:space="preserve"> what jobs would be best for US</w:t>
            </w:r>
            <w:r w:rsidR="00985AE2">
              <w:t xml:space="preserve"> citizens to learn and focus on?  What typ</w:t>
            </w:r>
            <w:r w:rsidR="00BB4D92">
              <w:t>e of job skills would be best f</w:t>
            </w:r>
            <w:r w:rsidR="00985AE2">
              <w:t>o</w:t>
            </w:r>
            <w:r w:rsidR="00BB4D92">
              <w:t>r</w:t>
            </w:r>
            <w:r w:rsidR="00985AE2">
              <w:t xml:space="preserve"> those in your native country to learn/develop? </w:t>
            </w:r>
            <w:r w:rsidR="00BB4D92">
              <w:t>W</w:t>
            </w:r>
            <w:r w:rsidR="00985AE2">
              <w:t>hy?</w:t>
            </w:r>
          </w:p>
        </w:tc>
      </w:tr>
      <w:tr w:rsidR="00E43922" w:rsidRPr="0054443F" w14:paraId="165937C9" w14:textId="77777777" w:rsidTr="00B76290">
        <w:tc>
          <w:tcPr>
            <w:tcW w:w="8856" w:type="dxa"/>
          </w:tcPr>
          <w:p w14:paraId="730A2B69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6830587F" w14:textId="77777777" w:rsidR="00B31E5C" w:rsidRDefault="00B31E5C" w:rsidP="00853060">
            <w:pPr>
              <w:rPr>
                <w:b/>
              </w:rPr>
            </w:pPr>
          </w:p>
          <w:p w14:paraId="21BFFBFF" w14:textId="77777777" w:rsidR="00B31E5C" w:rsidRDefault="00B31E5C" w:rsidP="00853060">
            <w:pPr>
              <w:rPr>
                <w:b/>
              </w:rPr>
            </w:pPr>
          </w:p>
          <w:p w14:paraId="5D3322C7" w14:textId="77777777" w:rsidR="00E05EEE" w:rsidRDefault="00E05EEE" w:rsidP="00853060">
            <w:pPr>
              <w:rPr>
                <w:b/>
              </w:rPr>
            </w:pPr>
          </w:p>
          <w:p w14:paraId="0DCA0E87" w14:textId="77777777" w:rsidR="00E05EEE" w:rsidRDefault="00E05EEE" w:rsidP="00853060">
            <w:pPr>
              <w:rPr>
                <w:b/>
              </w:rPr>
            </w:pPr>
          </w:p>
          <w:p w14:paraId="1B9C098B" w14:textId="77777777" w:rsidR="00E05EEE" w:rsidRDefault="00E05EEE" w:rsidP="00853060">
            <w:pPr>
              <w:rPr>
                <w:b/>
              </w:rPr>
            </w:pPr>
          </w:p>
          <w:p w14:paraId="4C26CB53" w14:textId="77777777" w:rsidR="00E05EEE" w:rsidRPr="0054443F" w:rsidRDefault="00E05EEE" w:rsidP="00853060">
            <w:pPr>
              <w:rPr>
                <w:b/>
              </w:rPr>
            </w:pPr>
          </w:p>
          <w:p w14:paraId="075300FA" w14:textId="77777777" w:rsidR="00B31E5C" w:rsidRPr="0054443F" w:rsidRDefault="00B31E5C" w:rsidP="00853060">
            <w:pPr>
              <w:rPr>
                <w:b/>
              </w:rPr>
            </w:pPr>
          </w:p>
        </w:tc>
      </w:tr>
      <w:tr w:rsidR="00E43922" w:rsidRPr="00E43922" w14:paraId="4A4752DD" w14:textId="77777777" w:rsidTr="00B76290">
        <w:tc>
          <w:tcPr>
            <w:tcW w:w="8856" w:type="dxa"/>
          </w:tcPr>
          <w:p w14:paraId="77BDE000" w14:textId="77777777" w:rsidR="00E43922" w:rsidRPr="00E43922" w:rsidRDefault="00605A30" w:rsidP="000E6DC3">
            <w:pPr>
              <w:numPr>
                <w:ilvl w:val="0"/>
                <w:numId w:val="1"/>
              </w:numPr>
            </w:pPr>
            <w:r>
              <w:t xml:space="preserve">(Ch. </w:t>
            </w:r>
            <w:r w:rsidR="00985AE2">
              <w:t>10</w:t>
            </w:r>
            <w:proofErr w:type="gramStart"/>
            <w:r>
              <w:t xml:space="preserve">)  </w:t>
            </w:r>
            <w:r w:rsidR="00956E0A">
              <w:t>“</w:t>
            </w:r>
            <w:proofErr w:type="gramEnd"/>
            <w:r w:rsidR="00956E0A">
              <w:t xml:space="preserve">Dumping” is a trade term that indicates selling imported goods at a lower </w:t>
            </w:r>
            <w:r w:rsidR="000E6DC3">
              <w:t>price</w:t>
            </w:r>
            <w:r w:rsidR="00956E0A">
              <w:t xml:space="preserve"> than what the open market value</w:t>
            </w:r>
            <w:r w:rsidR="000C0F04">
              <w:t>, or lowest allowable price,</w:t>
            </w:r>
            <w:r w:rsidR="00956E0A">
              <w:t xml:space="preserve"> is in order to get a product sold. Tom Hopson, president of Five Rivers Electronics and </w:t>
            </w:r>
            <w:r w:rsidR="000C0F04">
              <w:t>his</w:t>
            </w:r>
            <w:r w:rsidR="00956E0A">
              <w:t xml:space="preserve"> Attorney Skip Hartquist worked hard to win a trade lawsuit against China.  What did </w:t>
            </w:r>
            <w:proofErr w:type="gramStart"/>
            <w:r w:rsidR="00956E0A">
              <w:t>winning</w:t>
            </w:r>
            <w:proofErr w:type="gramEnd"/>
            <w:r w:rsidR="00956E0A">
              <w:t xml:space="preserve"> the lawsuit mean</w:t>
            </w:r>
            <w:r>
              <w:t>?</w:t>
            </w:r>
            <w:r w:rsidR="000C0F04">
              <w:t xml:space="preserve"> What were its effects?</w:t>
            </w:r>
            <w:r>
              <w:t xml:space="preserve">  </w:t>
            </w:r>
          </w:p>
        </w:tc>
      </w:tr>
      <w:tr w:rsidR="00E43922" w:rsidRPr="0054443F" w14:paraId="7304727F" w14:textId="77777777" w:rsidTr="00B76290">
        <w:tc>
          <w:tcPr>
            <w:tcW w:w="8856" w:type="dxa"/>
          </w:tcPr>
          <w:p w14:paraId="2D42D3A9" w14:textId="77777777" w:rsidR="00B6101E" w:rsidRPr="0054443F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 w:rsidRPr="0054443F">
              <w:rPr>
                <w:b/>
              </w:rPr>
              <w:t xml:space="preserve">: </w:t>
            </w:r>
          </w:p>
          <w:p w14:paraId="77BEB908" w14:textId="77777777" w:rsidR="00B31E5C" w:rsidRPr="0054443F" w:rsidRDefault="00B31E5C" w:rsidP="00853060">
            <w:pPr>
              <w:rPr>
                <w:b/>
              </w:rPr>
            </w:pPr>
          </w:p>
          <w:p w14:paraId="6ACD6269" w14:textId="77777777" w:rsidR="00B31E5C" w:rsidRDefault="00B31E5C" w:rsidP="00853060">
            <w:pPr>
              <w:rPr>
                <w:b/>
              </w:rPr>
            </w:pPr>
          </w:p>
          <w:p w14:paraId="644555BF" w14:textId="77777777" w:rsidR="00E05EEE" w:rsidRDefault="00E05EEE" w:rsidP="00853060">
            <w:pPr>
              <w:rPr>
                <w:b/>
              </w:rPr>
            </w:pPr>
          </w:p>
          <w:p w14:paraId="52F7671D" w14:textId="77777777" w:rsidR="00E05EEE" w:rsidRDefault="00E05EEE" w:rsidP="00853060">
            <w:pPr>
              <w:rPr>
                <w:b/>
              </w:rPr>
            </w:pPr>
          </w:p>
          <w:p w14:paraId="783B9E7F" w14:textId="77777777" w:rsidR="00E05EEE" w:rsidRDefault="00E05EEE" w:rsidP="00853060">
            <w:pPr>
              <w:rPr>
                <w:b/>
              </w:rPr>
            </w:pPr>
          </w:p>
          <w:p w14:paraId="223C5B9C" w14:textId="77777777" w:rsidR="00E05EEE" w:rsidRDefault="00E05EEE" w:rsidP="00853060">
            <w:pPr>
              <w:rPr>
                <w:b/>
              </w:rPr>
            </w:pPr>
          </w:p>
          <w:p w14:paraId="009331B0" w14:textId="77777777" w:rsidR="00E05EEE" w:rsidRDefault="00E05EEE" w:rsidP="00853060">
            <w:pPr>
              <w:rPr>
                <w:b/>
              </w:rPr>
            </w:pPr>
          </w:p>
          <w:p w14:paraId="29E5E164" w14:textId="77777777" w:rsidR="00E05EEE" w:rsidRPr="0054443F" w:rsidRDefault="00E05EEE" w:rsidP="00853060">
            <w:pPr>
              <w:rPr>
                <w:b/>
              </w:rPr>
            </w:pPr>
          </w:p>
        </w:tc>
      </w:tr>
      <w:tr w:rsidR="00956E0A" w:rsidRPr="00E43922" w14:paraId="5AF4BC7E" w14:textId="77777777" w:rsidTr="00B76290">
        <w:tc>
          <w:tcPr>
            <w:tcW w:w="8856" w:type="dxa"/>
          </w:tcPr>
          <w:p w14:paraId="0CA96E2F" w14:textId="77777777" w:rsidR="00956E0A" w:rsidRPr="00E43922" w:rsidRDefault="00956E0A" w:rsidP="000E6DC3">
            <w:pPr>
              <w:numPr>
                <w:ilvl w:val="0"/>
                <w:numId w:val="1"/>
              </w:numPr>
            </w:pPr>
            <w:r>
              <w:t>(Ch. 11</w:t>
            </w:r>
            <w:proofErr w:type="gramStart"/>
            <w:r>
              <w:t xml:space="preserve">)  </w:t>
            </w:r>
            <w:r w:rsidR="006A0C78">
              <w:t>With</w:t>
            </w:r>
            <w:proofErr w:type="gramEnd"/>
            <w:r w:rsidR="006A0C78">
              <w:t xml:space="preserve"> </w:t>
            </w:r>
            <w:r w:rsidR="00030D87">
              <w:t>Wal-Mart’s</w:t>
            </w:r>
            <w:r w:rsidR="006A0C78">
              <w:t xml:space="preserve"> “Creative Destruction” U</w:t>
            </w:r>
            <w:r w:rsidR="00F46D5C">
              <w:t>.</w:t>
            </w:r>
            <w:r w:rsidR="006A0C78">
              <w:t>S</w:t>
            </w:r>
            <w:r w:rsidR="00F46D5C">
              <w:t>.</w:t>
            </w:r>
            <w:r w:rsidR="006A0C78">
              <w:t xml:space="preserve"> manufacturing jobs are being destroyed to make room for other types of jobs.  Brink Lindsey says </w:t>
            </w:r>
            <w:r w:rsidR="003B367A">
              <w:t>Wal-Mart</w:t>
            </w:r>
            <w:r w:rsidR="006A0C78">
              <w:t xml:space="preserve"> is good for the U</w:t>
            </w:r>
            <w:r w:rsidR="00F46D5C">
              <w:t>.</w:t>
            </w:r>
            <w:r w:rsidR="006A0C78">
              <w:t>S</w:t>
            </w:r>
            <w:r w:rsidR="00F46D5C">
              <w:t>.</w:t>
            </w:r>
            <w:r w:rsidR="000E6DC3">
              <w:t xml:space="preserve"> because</w:t>
            </w:r>
            <w:r w:rsidR="006A0C78">
              <w:t xml:space="preserve"> the standard of living</w:t>
            </w:r>
            <w:r w:rsidR="0073020E">
              <w:t xml:space="preserve"> is being raised</w:t>
            </w:r>
            <w:r w:rsidR="006A0C78">
              <w:t xml:space="preserve"> </w:t>
            </w:r>
            <w:r w:rsidR="000E6DC3">
              <w:t xml:space="preserve">because consumers </w:t>
            </w:r>
            <w:proofErr w:type="gramStart"/>
            <w:r w:rsidR="000E6DC3">
              <w:t>are able to</w:t>
            </w:r>
            <w:proofErr w:type="gramEnd"/>
            <w:r w:rsidR="000E6DC3">
              <w:t xml:space="preserve"> buy more things</w:t>
            </w:r>
            <w:r w:rsidR="006A0C78">
              <w:t xml:space="preserve">.  Larry </w:t>
            </w:r>
            <w:proofErr w:type="spellStart"/>
            <w:r w:rsidR="006A0C78">
              <w:t>Mishel</w:t>
            </w:r>
            <w:proofErr w:type="spellEnd"/>
            <w:r w:rsidR="006A0C78">
              <w:t xml:space="preserve"> says that </w:t>
            </w:r>
            <w:r w:rsidR="003B367A">
              <w:t>Wal-Mart</w:t>
            </w:r>
            <w:r w:rsidR="00F46D5C">
              <w:t xml:space="preserve"> is not good for the U.S.</w:t>
            </w:r>
            <w:r w:rsidR="006A0C78">
              <w:t xml:space="preserve"> </w:t>
            </w:r>
            <w:r w:rsidR="000E6DC3">
              <w:t>because it</w:t>
            </w:r>
            <w:r w:rsidR="006A0C78">
              <w:t xml:space="preserve"> do</w:t>
            </w:r>
            <w:r w:rsidR="00F46D5C">
              <w:t>es</w:t>
            </w:r>
            <w:r w:rsidR="006A0C78">
              <w:t xml:space="preserve"> not help </w:t>
            </w:r>
            <w:r w:rsidR="000E6DC3">
              <w:t xml:space="preserve">create many jobs </w:t>
            </w:r>
            <w:r w:rsidR="0073020E">
              <w:t>with</w:t>
            </w:r>
            <w:r w:rsidR="006A0C78">
              <w:t xml:space="preserve"> decent wage</w:t>
            </w:r>
            <w:r w:rsidR="0073020E">
              <w:t>s</w:t>
            </w:r>
            <w:r w:rsidR="006A0C78">
              <w:t>.  Who do you agree with and why</w:t>
            </w:r>
            <w:r>
              <w:t xml:space="preserve">?  </w:t>
            </w:r>
            <w:r w:rsidR="000C0F04">
              <w:t xml:space="preserve">Is </w:t>
            </w:r>
            <w:r w:rsidR="00030D87">
              <w:t>Wal-Mart</w:t>
            </w:r>
            <w:r w:rsidR="000C0F04">
              <w:t xml:space="preserve"> good for America? Is this type of business good for your home country?</w:t>
            </w:r>
          </w:p>
        </w:tc>
      </w:tr>
      <w:tr w:rsidR="00956E0A" w:rsidRPr="0054443F" w14:paraId="47B4A012" w14:textId="77777777" w:rsidTr="00B76290">
        <w:tc>
          <w:tcPr>
            <w:tcW w:w="8856" w:type="dxa"/>
          </w:tcPr>
          <w:p w14:paraId="79F0092F" w14:textId="77777777" w:rsidR="00956E0A" w:rsidRPr="00956E0A" w:rsidRDefault="00956E0A" w:rsidP="00253E54">
            <w:r w:rsidRPr="00B6101E">
              <w:t>Answer the question here</w:t>
            </w:r>
            <w:r w:rsidRPr="00956E0A">
              <w:t xml:space="preserve">: </w:t>
            </w:r>
          </w:p>
          <w:p w14:paraId="089D40FF" w14:textId="77777777" w:rsidR="00956E0A" w:rsidRPr="00956E0A" w:rsidRDefault="00956E0A" w:rsidP="00253E54"/>
          <w:p w14:paraId="13D31FED" w14:textId="77777777" w:rsidR="00C62398" w:rsidRDefault="00C62398" w:rsidP="00956E0A">
            <w:pPr>
              <w:rPr>
                <w:b/>
              </w:rPr>
            </w:pPr>
          </w:p>
          <w:p w14:paraId="257C7DCC" w14:textId="77777777" w:rsidR="00E05EEE" w:rsidRDefault="00E05EEE" w:rsidP="00956E0A">
            <w:pPr>
              <w:rPr>
                <w:b/>
              </w:rPr>
            </w:pPr>
          </w:p>
          <w:p w14:paraId="33F2C584" w14:textId="77777777" w:rsidR="00E05EEE" w:rsidRDefault="00E05EEE" w:rsidP="00956E0A">
            <w:pPr>
              <w:rPr>
                <w:b/>
              </w:rPr>
            </w:pPr>
          </w:p>
          <w:p w14:paraId="03901A98" w14:textId="77777777" w:rsidR="00E05EEE" w:rsidRDefault="00E05EEE" w:rsidP="00956E0A">
            <w:pPr>
              <w:rPr>
                <w:b/>
              </w:rPr>
            </w:pPr>
          </w:p>
          <w:p w14:paraId="4A58F131" w14:textId="77777777" w:rsidR="00E05EEE" w:rsidRDefault="00E05EEE" w:rsidP="00956E0A">
            <w:pPr>
              <w:rPr>
                <w:b/>
              </w:rPr>
            </w:pPr>
          </w:p>
          <w:p w14:paraId="5129B293" w14:textId="77777777" w:rsidR="00E05EEE" w:rsidRPr="00C62398" w:rsidRDefault="00E05EEE" w:rsidP="00956E0A">
            <w:pPr>
              <w:rPr>
                <w:b/>
              </w:rPr>
            </w:pPr>
          </w:p>
        </w:tc>
      </w:tr>
    </w:tbl>
    <w:p w14:paraId="776DB73D" w14:textId="7B1A69C3" w:rsidR="008F4A24" w:rsidRPr="008F4A24" w:rsidRDefault="00B76290" w:rsidP="002663E2">
      <w:pPr>
        <w:rPr>
          <w:u w:val="single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0A757C42" wp14:editId="18178597">
                <wp:extent cx="1943100" cy="1216025"/>
                <wp:effectExtent l="0" t="0" r="19050" b="22225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216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A1FC71" w14:textId="77777777" w:rsidR="00956E0A" w:rsidRDefault="000E6DC3">
                            <w:r>
                              <w:t xml:space="preserve">Created by: </w:t>
                            </w:r>
                            <w:proofErr w:type="spellStart"/>
                            <w:r w:rsidR="00956E0A">
                              <w:t>Molling</w:t>
                            </w:r>
                            <w:proofErr w:type="spellEnd"/>
                            <w:r w:rsidR="00956E0A">
                              <w:t xml:space="preserve">, M. Adam </w:t>
                            </w:r>
                          </w:p>
                          <w:p w14:paraId="095E5B7D" w14:textId="77777777" w:rsidR="0032278D" w:rsidRDefault="00956E0A">
                            <w:r>
                              <w:t>Dec 31, 2009</w:t>
                            </w:r>
                          </w:p>
                          <w:p w14:paraId="03E87520" w14:textId="77777777" w:rsidR="000E6DC3" w:rsidRDefault="000E6DC3"/>
                          <w:p w14:paraId="07E1EE46" w14:textId="77777777" w:rsidR="000E6DC3" w:rsidRDefault="000E6DC3">
                            <w:r>
                              <w:t>Edited by: Mark Bacera</w:t>
                            </w:r>
                          </w:p>
                          <w:p w14:paraId="017E95E7" w14:textId="77777777" w:rsidR="000E6DC3" w:rsidRDefault="000E6DC3">
                            <w:r>
                              <w:t>June 1</w:t>
                            </w:r>
                            <w:r w:rsidR="005116E6">
                              <w:t>1</w:t>
                            </w:r>
                            <w:r>
                              <w:t>, 2011</w:t>
                            </w:r>
                          </w:p>
                          <w:p w14:paraId="7049614F" w14:textId="77777777" w:rsidR="004F7A2D" w:rsidRPr="00E43922" w:rsidRDefault="004F7A2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A757C42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153pt;height:9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">
                <v:textbox>
                  <w:txbxContent>
                    <w:p w14:paraId="48A1FC71" w14:textId="77777777" w:rsidR="00956E0A" w:rsidRDefault="000E6DC3">
                      <w:r>
                        <w:t xml:space="preserve">Created by: </w:t>
                      </w:r>
                      <w:proofErr w:type="spellStart"/>
                      <w:r w:rsidR="00956E0A">
                        <w:t>Molling</w:t>
                      </w:r>
                      <w:proofErr w:type="spellEnd"/>
                      <w:r w:rsidR="00956E0A">
                        <w:t xml:space="preserve">, M. Adam </w:t>
                      </w:r>
                    </w:p>
                    <w:p w14:paraId="095E5B7D" w14:textId="77777777" w:rsidR="0032278D" w:rsidRDefault="00956E0A">
                      <w:r>
                        <w:t>Dec 31, 2009</w:t>
                      </w:r>
                    </w:p>
                    <w:p w14:paraId="03E87520" w14:textId="77777777" w:rsidR="000E6DC3" w:rsidRDefault="000E6DC3"/>
                    <w:p w14:paraId="07E1EE46" w14:textId="77777777" w:rsidR="000E6DC3" w:rsidRDefault="000E6DC3">
                      <w:r>
                        <w:t>Edited by: Mark Bacera</w:t>
                      </w:r>
                    </w:p>
                    <w:p w14:paraId="017E95E7" w14:textId="77777777" w:rsidR="000E6DC3" w:rsidRDefault="000E6DC3">
                      <w:r>
                        <w:t>June 1</w:t>
                      </w:r>
                      <w:r w:rsidR="005116E6">
                        <w:t>1</w:t>
                      </w:r>
                      <w:r>
                        <w:t>, 2011</w:t>
                      </w:r>
                    </w:p>
                    <w:p w14:paraId="7049614F" w14:textId="77777777" w:rsidR="004F7A2D" w:rsidRPr="00E43922" w:rsidRDefault="004F7A2D"/>
                  </w:txbxContent>
                </v:textbox>
                <w10:anchorlock/>
              </v:shape>
            </w:pict>
          </mc:Fallback>
        </mc:AlternateContent>
      </w:r>
    </w:p>
    <w:sectPr w:rsidR="008F4A24" w:rsidRPr="008F4A2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E29F5"/>
    <w:multiLevelType w:val="hybridMultilevel"/>
    <w:tmpl w:val="3DDEF03E"/>
    <w:lvl w:ilvl="0" w:tplc="358E0D8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64404947"/>
    <w:multiLevelType w:val="hybridMultilevel"/>
    <w:tmpl w:val="1AEAF3D4"/>
    <w:lvl w:ilvl="0" w:tplc="996408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DDF264E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738"/>
    <w:rsid w:val="00021CE6"/>
    <w:rsid w:val="00030D87"/>
    <w:rsid w:val="000C0F04"/>
    <w:rsid w:val="000E6DC3"/>
    <w:rsid w:val="00125B0F"/>
    <w:rsid w:val="001467FA"/>
    <w:rsid w:val="00170DAF"/>
    <w:rsid w:val="00191FC0"/>
    <w:rsid w:val="001D5F54"/>
    <w:rsid w:val="001D655B"/>
    <w:rsid w:val="00201584"/>
    <w:rsid w:val="00203200"/>
    <w:rsid w:val="00205DF9"/>
    <w:rsid w:val="00226C8B"/>
    <w:rsid w:val="00253E54"/>
    <w:rsid w:val="002663E2"/>
    <w:rsid w:val="00272ECC"/>
    <w:rsid w:val="00280E1C"/>
    <w:rsid w:val="0029521A"/>
    <w:rsid w:val="002D2EE4"/>
    <w:rsid w:val="002E56E0"/>
    <w:rsid w:val="00315814"/>
    <w:rsid w:val="0031762F"/>
    <w:rsid w:val="0032278D"/>
    <w:rsid w:val="0033162D"/>
    <w:rsid w:val="0036396A"/>
    <w:rsid w:val="00383212"/>
    <w:rsid w:val="003B367A"/>
    <w:rsid w:val="003E183B"/>
    <w:rsid w:val="00461A4C"/>
    <w:rsid w:val="004A656F"/>
    <w:rsid w:val="004C42EF"/>
    <w:rsid w:val="004C5396"/>
    <w:rsid w:val="004D3DC2"/>
    <w:rsid w:val="004D761A"/>
    <w:rsid w:val="004F2F8B"/>
    <w:rsid w:val="004F7A2D"/>
    <w:rsid w:val="005116E6"/>
    <w:rsid w:val="005235B8"/>
    <w:rsid w:val="0054443F"/>
    <w:rsid w:val="00597C21"/>
    <w:rsid w:val="005A4705"/>
    <w:rsid w:val="005C16FD"/>
    <w:rsid w:val="00605A30"/>
    <w:rsid w:val="00653087"/>
    <w:rsid w:val="00671331"/>
    <w:rsid w:val="006810A1"/>
    <w:rsid w:val="006A0C78"/>
    <w:rsid w:val="006A70EF"/>
    <w:rsid w:val="006B16BC"/>
    <w:rsid w:val="006D4FA2"/>
    <w:rsid w:val="00701B11"/>
    <w:rsid w:val="0070517F"/>
    <w:rsid w:val="007158E5"/>
    <w:rsid w:val="0073020E"/>
    <w:rsid w:val="00737058"/>
    <w:rsid w:val="007C6A0B"/>
    <w:rsid w:val="007F3417"/>
    <w:rsid w:val="007F656B"/>
    <w:rsid w:val="00830683"/>
    <w:rsid w:val="00853060"/>
    <w:rsid w:val="00857E47"/>
    <w:rsid w:val="00871008"/>
    <w:rsid w:val="00875004"/>
    <w:rsid w:val="008B22DB"/>
    <w:rsid w:val="008F4A24"/>
    <w:rsid w:val="009333FD"/>
    <w:rsid w:val="00945E9F"/>
    <w:rsid w:val="00956E0A"/>
    <w:rsid w:val="00985AE2"/>
    <w:rsid w:val="00994BCD"/>
    <w:rsid w:val="009D6EF0"/>
    <w:rsid w:val="00AE5B0F"/>
    <w:rsid w:val="00B00288"/>
    <w:rsid w:val="00B14706"/>
    <w:rsid w:val="00B31E5C"/>
    <w:rsid w:val="00B6101E"/>
    <w:rsid w:val="00B71D78"/>
    <w:rsid w:val="00B76290"/>
    <w:rsid w:val="00BB4D92"/>
    <w:rsid w:val="00BC05C8"/>
    <w:rsid w:val="00BF5E59"/>
    <w:rsid w:val="00C05831"/>
    <w:rsid w:val="00C14295"/>
    <w:rsid w:val="00C62398"/>
    <w:rsid w:val="00C657A9"/>
    <w:rsid w:val="00CB3A5E"/>
    <w:rsid w:val="00CC5EC1"/>
    <w:rsid w:val="00D324CD"/>
    <w:rsid w:val="00D70738"/>
    <w:rsid w:val="00DA63DA"/>
    <w:rsid w:val="00E05EEE"/>
    <w:rsid w:val="00E07418"/>
    <w:rsid w:val="00E43922"/>
    <w:rsid w:val="00E55385"/>
    <w:rsid w:val="00E7059C"/>
    <w:rsid w:val="00EB37DD"/>
    <w:rsid w:val="00EC759C"/>
    <w:rsid w:val="00ED2186"/>
    <w:rsid w:val="00F17642"/>
    <w:rsid w:val="00F21E4D"/>
    <w:rsid w:val="00F4492E"/>
    <w:rsid w:val="00F46D5C"/>
    <w:rsid w:val="00F536BC"/>
    <w:rsid w:val="00F72E59"/>
    <w:rsid w:val="00F85314"/>
    <w:rsid w:val="00F931BF"/>
    <w:rsid w:val="00F93B4A"/>
    <w:rsid w:val="00FB090F"/>
    <w:rsid w:val="00FE6831"/>
    <w:rsid w:val="00FF6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F8D3930"/>
  <w15:chartTrackingRefBased/>
  <w15:docId w15:val="{3C94B385-FC5C-4546-8FCD-1DDFE8FE2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zh-CN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Date">
    <w:name w:val="Date"/>
    <w:basedOn w:val="Normal"/>
    <w:next w:val="Normal"/>
    <w:link w:val="DateChar"/>
    <w:rsid w:val="000E6DC3"/>
  </w:style>
  <w:style w:type="character" w:customStyle="1" w:styleId="DateChar">
    <w:name w:val="Date Char"/>
    <w:basedOn w:val="DefaultParagraphFont"/>
    <w:link w:val="Date"/>
    <w:rsid w:val="000E6DC3"/>
    <w:rPr>
      <w:sz w:val="24"/>
      <w:szCs w:val="24"/>
      <w:lang w:eastAsia="zh-CN"/>
    </w:rPr>
  </w:style>
  <w:style w:type="table" w:styleId="TableGridLight">
    <w:name w:val="Grid Table Light"/>
    <w:basedOn w:val="TableNormal"/>
    <w:uiPriority w:val="40"/>
    <w:rsid w:val="00B7629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VD%20Folder\DVD%20Quizzes\BIO%20QUIZ%20Template_'09Au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BIO QUIZ Template_'09Aug</Template>
  <TotalTime>0</TotalTime>
  <Pages>5</Pages>
  <Words>1019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5921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subject/>
  <dc:creator>ALCS Office</dc:creator>
  <cp:keywords/>
  <cp:lastModifiedBy>Brittney Olson</cp:lastModifiedBy>
  <cp:revision>2</cp:revision>
  <cp:lastPrinted>2010-02-27T01:51:00Z</cp:lastPrinted>
  <dcterms:created xsi:type="dcterms:W3CDTF">2020-07-22T21:07:00Z</dcterms:created>
  <dcterms:modified xsi:type="dcterms:W3CDTF">2020-07-22T21:07:00Z</dcterms:modified>
</cp:coreProperties>
</file>