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7B011C" w14:textId="77777777" w:rsidR="007F3417" w:rsidRPr="00EC759C" w:rsidRDefault="007F3417" w:rsidP="00EC759C">
      <w:pPr>
        <w:ind w:left="3600" w:firstLine="720"/>
        <w:rPr>
          <w:u w:val="single"/>
        </w:rPr>
      </w:pPr>
      <w:r>
        <w:t>Teachers Name:</w:t>
      </w:r>
      <w:r w:rsidR="00EC759C" w:rsidRPr="00EC759C">
        <w:rPr>
          <w:u w:val="single"/>
        </w:rPr>
        <w:tab/>
      </w:r>
      <w:r w:rsidR="00EC759C">
        <w:rPr>
          <w:u w:val="single"/>
        </w:rPr>
        <w:tab/>
      </w:r>
      <w:r w:rsidR="00EC759C">
        <w:t>Class:</w:t>
      </w:r>
      <w:r w:rsidR="00EC759C" w:rsidRPr="00EC759C">
        <w:rPr>
          <w:u w:val="single"/>
        </w:rPr>
        <w:tab/>
      </w:r>
      <w:r w:rsidR="00EC759C" w:rsidRPr="00EC759C">
        <w:rPr>
          <w:u w:val="single"/>
        </w:rPr>
        <w:tab/>
      </w:r>
    </w:p>
    <w:p w14:paraId="1BE66771" w14:textId="77777777" w:rsidR="007F3417" w:rsidRDefault="007F3417" w:rsidP="00EC759C">
      <w:pPr>
        <w:ind w:left="4320" w:right="480"/>
      </w:pPr>
      <w:r>
        <w:t xml:space="preserve">Your </w:t>
      </w:r>
      <w:r w:rsidR="00B31E5C">
        <w:t>Name:</w:t>
      </w:r>
      <w:r w:rsidRPr="007F3417">
        <w:rPr>
          <w:u w:val="single"/>
        </w:rPr>
        <w:tab/>
      </w:r>
      <w:r w:rsidRPr="007F3417">
        <w:rPr>
          <w:u w:val="single"/>
        </w:rPr>
        <w:tab/>
      </w:r>
      <w:r w:rsidR="00994BCD">
        <w:rPr>
          <w:u w:val="single"/>
        </w:rPr>
        <w:tab/>
      </w:r>
      <w:r w:rsidR="00994BCD">
        <w:rPr>
          <w:u w:val="single"/>
        </w:rPr>
        <w:tab/>
      </w:r>
    </w:p>
    <w:p w14:paraId="711B0C7A" w14:textId="77777777" w:rsidR="00B31E5C" w:rsidRDefault="007F3417" w:rsidP="00994BCD">
      <w:pPr>
        <w:ind w:left="4320" w:right="480"/>
      </w:pPr>
      <w:r>
        <w:t>Today’s Date:</w:t>
      </w:r>
      <w:r w:rsidR="00994BCD">
        <w:tab/>
      </w:r>
      <w:r w:rsidR="00994BCD" w:rsidRPr="00994BCD">
        <w:rPr>
          <w:u w:val="single"/>
        </w:rPr>
        <w:tab/>
      </w:r>
      <w:r w:rsidR="00994BCD" w:rsidRPr="00994BCD">
        <w:rPr>
          <w:u w:val="single"/>
        </w:rPr>
        <w:tab/>
      </w:r>
    </w:p>
    <w:tbl>
      <w:tblPr>
        <w:tblStyle w:val="TableGridLight"/>
        <w:tblW w:w="0" w:type="auto"/>
        <w:tblLook w:val="01E0" w:firstRow="1" w:lastRow="1" w:firstColumn="1" w:lastColumn="1" w:noHBand="0" w:noVBand="0"/>
      </w:tblPr>
      <w:tblGrid>
        <w:gridCol w:w="8630"/>
      </w:tblGrid>
      <w:tr w:rsidR="00E43922" w:rsidRPr="0054443F" w14:paraId="4FEE0C66" w14:textId="77777777" w:rsidTr="00072561">
        <w:tc>
          <w:tcPr>
            <w:tcW w:w="0" w:type="auto"/>
          </w:tcPr>
          <w:p w14:paraId="35BA8787" w14:textId="77777777" w:rsidR="00E43922" w:rsidRPr="0054443F" w:rsidRDefault="00FE6831" w:rsidP="00FE6831">
            <w:pPr>
              <w:rPr>
                <w:b/>
              </w:rPr>
            </w:pPr>
            <w:r w:rsidRPr="0054443F">
              <w:rPr>
                <w:b/>
              </w:rPr>
              <w:t xml:space="preserve">Awarded </w:t>
            </w:r>
            <w:r w:rsidR="00125B0F" w:rsidRPr="0054443F">
              <w:rPr>
                <w:b/>
              </w:rPr>
              <w:t xml:space="preserve">Points: </w:t>
            </w:r>
            <w:r w:rsidR="00930341">
              <w:rPr>
                <w:b/>
              </w:rPr>
              <w:t>13</w:t>
            </w:r>
          </w:p>
        </w:tc>
      </w:tr>
      <w:tr w:rsidR="00E43922" w:rsidRPr="0054443F" w14:paraId="196FE3C0" w14:textId="77777777" w:rsidTr="00072561">
        <w:tc>
          <w:tcPr>
            <w:tcW w:w="0" w:type="auto"/>
          </w:tcPr>
          <w:p w14:paraId="7A5E9465" w14:textId="77777777" w:rsidR="00E43922" w:rsidRPr="0054443F" w:rsidRDefault="005F7DA6" w:rsidP="005F7DA6">
            <w:pPr>
              <w:jc w:val="center"/>
              <w:rPr>
                <w:b/>
                <w:u w:val="single"/>
              </w:rPr>
            </w:pPr>
            <w:r>
              <w:rPr>
                <w:b/>
                <w:u w:val="single"/>
              </w:rPr>
              <w:t>Thomas L. Friedman Reporting:</w:t>
            </w:r>
            <w:r>
              <w:rPr>
                <w:b/>
              </w:rPr>
              <w:t xml:space="preserve"> The Other Side of Outsourcing</w:t>
            </w:r>
          </w:p>
        </w:tc>
      </w:tr>
      <w:tr w:rsidR="00E43922" w:rsidRPr="0054443F" w14:paraId="12786824" w14:textId="77777777" w:rsidTr="00072561">
        <w:tc>
          <w:tcPr>
            <w:tcW w:w="0" w:type="auto"/>
          </w:tcPr>
          <w:p w14:paraId="7480F65E" w14:textId="77777777" w:rsidR="00E43922" w:rsidRPr="0054443F" w:rsidRDefault="0098437C" w:rsidP="0054443F">
            <w:pPr>
              <w:jc w:val="center"/>
              <w:rPr>
                <w:b/>
              </w:rPr>
            </w:pPr>
            <w:r>
              <w:rPr>
                <w:b/>
              </w:rPr>
              <w:t>QUIZ</w:t>
            </w:r>
          </w:p>
        </w:tc>
      </w:tr>
      <w:tr w:rsidR="00E43922" w:rsidRPr="0054443F" w14:paraId="42612A93" w14:textId="77777777" w:rsidTr="00072561">
        <w:tc>
          <w:tcPr>
            <w:tcW w:w="0" w:type="auto"/>
          </w:tcPr>
          <w:p w14:paraId="303FE773" w14:textId="77777777" w:rsidR="00945E9F" w:rsidRDefault="00945E9F" w:rsidP="00945E9F">
            <w:r>
              <w:t xml:space="preserve">Instructions: </w:t>
            </w:r>
          </w:p>
          <w:p w14:paraId="1E9EED5D" w14:textId="77777777" w:rsidR="00945E9F" w:rsidRDefault="00945E9F" w:rsidP="0054443F">
            <w:pPr>
              <w:numPr>
                <w:ilvl w:val="0"/>
                <w:numId w:val="2"/>
              </w:numPr>
            </w:pPr>
            <w:r>
              <w:t>Print out these questions and obtain a copy of the DVD and a DVD drive from the LC front desk.</w:t>
            </w:r>
          </w:p>
          <w:p w14:paraId="5204C04E" w14:textId="77777777" w:rsidR="00945E9F" w:rsidRDefault="00945E9F" w:rsidP="0054443F">
            <w:pPr>
              <w:numPr>
                <w:ilvl w:val="0"/>
                <w:numId w:val="2"/>
              </w:numPr>
            </w:pPr>
            <w:r>
              <w:t>Watch the video and write the answers to the questions on th</w:t>
            </w:r>
            <w:r w:rsidR="00CC5EC1">
              <w:t>is</w:t>
            </w:r>
            <w:r>
              <w:t xml:space="preserve"> answer sheet. </w:t>
            </w:r>
          </w:p>
          <w:p w14:paraId="1B526108" w14:textId="77777777" w:rsidR="00E43922" w:rsidRPr="00945E9F" w:rsidRDefault="00945E9F" w:rsidP="00CC5EC1">
            <w:pPr>
              <w:numPr>
                <w:ilvl w:val="0"/>
                <w:numId w:val="2"/>
              </w:numPr>
            </w:pPr>
            <w:r w:rsidRPr="0054443F">
              <w:rPr>
                <w:b/>
              </w:rPr>
              <w:t xml:space="preserve">WHEN YOU COMPLETE THIS QUIZ PLEASE RETURN THE COMPLETED ANSWER SHEET TO THE LC </w:t>
            </w:r>
            <w:r w:rsidR="00CC5EC1">
              <w:rPr>
                <w:b/>
              </w:rPr>
              <w:t>FRONT</w:t>
            </w:r>
            <w:r w:rsidRPr="0054443F">
              <w:rPr>
                <w:b/>
              </w:rPr>
              <w:t xml:space="preserve"> DESK</w:t>
            </w:r>
          </w:p>
        </w:tc>
        <w:bookmarkStart w:id="0" w:name="_GoBack"/>
        <w:bookmarkEnd w:id="0"/>
      </w:tr>
      <w:tr w:rsidR="00E43922" w:rsidRPr="0054443F" w14:paraId="041B8FFC" w14:textId="77777777" w:rsidTr="00072561">
        <w:tc>
          <w:tcPr>
            <w:tcW w:w="0" w:type="auto"/>
          </w:tcPr>
          <w:p w14:paraId="24AB2BDC" w14:textId="77777777" w:rsidR="00E43922" w:rsidRPr="0054443F" w:rsidRDefault="00945E9F" w:rsidP="00945E9F">
            <w:pPr>
              <w:rPr>
                <w:b/>
              </w:rPr>
            </w:pPr>
            <w:r w:rsidRPr="00945E9F">
              <w:t xml:space="preserve">Summary: </w:t>
            </w:r>
            <w:r w:rsidR="00125B0F" w:rsidRPr="0054443F">
              <w:rPr>
                <w:b/>
              </w:rPr>
              <w:t xml:space="preserve"> </w:t>
            </w:r>
          </w:p>
          <w:p w14:paraId="55BE6452" w14:textId="77777777" w:rsidR="00830683" w:rsidRPr="00125B0F" w:rsidRDefault="00C4060E" w:rsidP="00987D8D">
            <w:pPr>
              <w:ind w:firstLine="720"/>
            </w:pPr>
            <w:r>
              <w:t>As Indians in India have had the ability to communicate in written and spoken English</w:t>
            </w:r>
            <w:r w:rsidR="00987D8D">
              <w:t>,</w:t>
            </w:r>
            <w:r>
              <w:t xml:space="preserve"> </w:t>
            </w:r>
            <w:r w:rsidR="00987D8D">
              <w:t xml:space="preserve">the top </w:t>
            </w:r>
            <w:r>
              <w:t xml:space="preserve">world business companies </w:t>
            </w:r>
            <w:r w:rsidR="00987D8D">
              <w:t xml:space="preserve">are currently </w:t>
            </w:r>
            <w:proofErr w:type="gramStart"/>
            <w:r>
              <w:t>seek</w:t>
            </w:r>
            <w:proofErr w:type="gramEnd"/>
            <w:r>
              <w:t xml:space="preserve"> employee</w:t>
            </w:r>
            <w:r w:rsidR="00987D8D">
              <w:t xml:space="preserve">s from </w:t>
            </w:r>
            <w:r>
              <w:t xml:space="preserve">India.  These employees are educated and highly competitive.  Outsourcing work to India has caused huge gaps.  Not only is this between generations, but also </w:t>
            </w:r>
            <w:r w:rsidR="00987D8D">
              <w:t xml:space="preserve">the </w:t>
            </w:r>
            <w:r>
              <w:t>standard of living</w:t>
            </w:r>
            <w:r w:rsidR="00987D8D">
              <w:t xml:space="preserve"> between communities</w:t>
            </w:r>
            <w:r>
              <w:t>.  With globalization changing the dynamics of India</w:t>
            </w:r>
            <w:r w:rsidR="00987D8D">
              <w:t>,</w:t>
            </w:r>
            <w:r>
              <w:t xml:space="preserve"> what can be done to make the future prosperous for all Indians?    </w:t>
            </w:r>
          </w:p>
        </w:tc>
      </w:tr>
      <w:tr w:rsidR="00E43922" w:rsidRPr="0054443F" w14:paraId="0E8234C6" w14:textId="77777777" w:rsidTr="00072561">
        <w:tc>
          <w:tcPr>
            <w:tcW w:w="0" w:type="auto"/>
          </w:tcPr>
          <w:p w14:paraId="306F6321" w14:textId="77777777" w:rsidR="00DA63DA" w:rsidRDefault="00945E9F" w:rsidP="00125B0F">
            <w:r w:rsidRPr="00F536BC">
              <w:t>Vocabulary</w:t>
            </w:r>
            <w:r w:rsidR="00F536BC" w:rsidRPr="00F536BC">
              <w:t>:</w:t>
            </w:r>
            <w:r w:rsidR="00DA63DA">
              <w:t xml:space="preserve">  Main vocabulary that is used in the BIO DVD.  </w:t>
            </w:r>
          </w:p>
          <w:p w14:paraId="3C3AC5C0" w14:textId="77777777" w:rsidR="00C4060E" w:rsidRPr="00C4060E" w:rsidRDefault="00C4060E" w:rsidP="003310EA">
            <w:pPr>
              <w:numPr>
                <w:ilvl w:val="0"/>
                <w:numId w:val="3"/>
              </w:numPr>
            </w:pPr>
            <w:r w:rsidRPr="00C4060E">
              <w:rPr>
                <w:b/>
                <w:u w:val="single"/>
              </w:rPr>
              <w:t>Outsourcing</w:t>
            </w:r>
            <w:r>
              <w:t xml:space="preserve"> – having a portion of work a company would normally do to be completed/performed by another company that is overseas</w:t>
            </w:r>
            <w:r w:rsidR="003310EA">
              <w:t>.  T</w:t>
            </w:r>
            <w:r>
              <w:t>his method cost</w:t>
            </w:r>
            <w:r w:rsidR="003310EA">
              <w:t>ing</w:t>
            </w:r>
            <w:r>
              <w:t xml:space="preserve"> less </w:t>
            </w:r>
            <w:r w:rsidR="003310EA">
              <w:t>than internally producing services</w:t>
            </w:r>
            <w:r>
              <w:t xml:space="preserve">. </w:t>
            </w:r>
          </w:p>
          <w:p w14:paraId="35C12BA5" w14:textId="77777777" w:rsidR="00E43922" w:rsidRDefault="00D2154F" w:rsidP="0054443F">
            <w:pPr>
              <w:numPr>
                <w:ilvl w:val="0"/>
                <w:numId w:val="3"/>
              </w:numPr>
            </w:pPr>
            <w:r w:rsidRPr="00807818">
              <w:rPr>
                <w:b/>
                <w:u w:val="single"/>
              </w:rPr>
              <w:t>Call Center</w:t>
            </w:r>
            <w:r>
              <w:t xml:space="preserve"> </w:t>
            </w:r>
            <w:r w:rsidR="00807818">
              <w:t>–</w:t>
            </w:r>
            <w:r>
              <w:t xml:space="preserve"> </w:t>
            </w:r>
            <w:r w:rsidR="00807818">
              <w:t xml:space="preserve">a business that handles customer care </w:t>
            </w:r>
            <w:r w:rsidR="003310EA">
              <w:t xml:space="preserve">/ </w:t>
            </w:r>
            <w:r w:rsidR="00807818">
              <w:t>customer contact service</w:t>
            </w:r>
            <w:r w:rsidR="003310EA">
              <w:t>s</w:t>
            </w:r>
            <w:r w:rsidR="00807818">
              <w:t xml:space="preserve"> using the phone and internet. </w:t>
            </w:r>
          </w:p>
          <w:p w14:paraId="4EB42B10" w14:textId="77777777" w:rsidR="00DA63DA" w:rsidRDefault="00F20272" w:rsidP="0054443F">
            <w:pPr>
              <w:numPr>
                <w:ilvl w:val="0"/>
                <w:numId w:val="3"/>
              </w:numPr>
            </w:pPr>
            <w:r w:rsidRPr="00807818">
              <w:rPr>
                <w:b/>
                <w:u w:val="single"/>
              </w:rPr>
              <w:t>Globalization</w:t>
            </w:r>
            <w:r>
              <w:t xml:space="preserve"> </w:t>
            </w:r>
            <w:r w:rsidR="00807818">
              <w:t>–</w:t>
            </w:r>
            <w:r>
              <w:t xml:space="preserve"> </w:t>
            </w:r>
            <w:r w:rsidR="00807818">
              <w:t xml:space="preserve">being able to make a product or people’s thinking the same no matter </w:t>
            </w:r>
            <w:r w:rsidR="003310EA">
              <w:t xml:space="preserve">where in </w:t>
            </w:r>
            <w:r w:rsidR="00807818">
              <w:t>the world one might be.</w:t>
            </w:r>
          </w:p>
          <w:p w14:paraId="70E4E1A5" w14:textId="77777777" w:rsidR="00DA63DA" w:rsidRDefault="00807818" w:rsidP="0054443F">
            <w:pPr>
              <w:numPr>
                <w:ilvl w:val="0"/>
                <w:numId w:val="3"/>
              </w:numPr>
            </w:pPr>
            <w:r w:rsidRPr="00807818">
              <w:rPr>
                <w:b/>
                <w:u w:val="single"/>
              </w:rPr>
              <w:t>Cultural Identity</w:t>
            </w:r>
            <w:r w:rsidR="00DA63DA">
              <w:t xml:space="preserve"> – </w:t>
            </w:r>
            <w:r>
              <w:t>the uniqueness of a group of peoples’ customs and traditional practices.</w:t>
            </w:r>
            <w:r w:rsidR="00F20272">
              <w:t xml:space="preserve"> </w:t>
            </w:r>
          </w:p>
          <w:p w14:paraId="17B1792B" w14:textId="77777777" w:rsidR="00DA63DA" w:rsidRPr="00F536BC" w:rsidRDefault="00807818" w:rsidP="003310EA">
            <w:pPr>
              <w:numPr>
                <w:ilvl w:val="0"/>
                <w:numId w:val="3"/>
              </w:numPr>
            </w:pPr>
            <w:r w:rsidRPr="00807818">
              <w:rPr>
                <w:b/>
                <w:u w:val="single"/>
              </w:rPr>
              <w:t>Malnourished</w:t>
            </w:r>
            <w:r w:rsidR="00DA63DA">
              <w:t xml:space="preserve">– </w:t>
            </w:r>
            <w:r>
              <w:t xml:space="preserve">a state of being when a person does not have adequate food or nutrients in the </w:t>
            </w:r>
            <w:proofErr w:type="gramStart"/>
            <w:r>
              <w:t>food</w:t>
            </w:r>
            <w:proofErr w:type="gramEnd"/>
            <w:r>
              <w:t xml:space="preserve"> they eat to maintain a </w:t>
            </w:r>
            <w:r w:rsidR="003310EA">
              <w:t>healthy</w:t>
            </w:r>
            <w:r>
              <w:t xml:space="preserve"> body.</w:t>
            </w:r>
          </w:p>
        </w:tc>
      </w:tr>
      <w:tr w:rsidR="00E43922" w:rsidRPr="0054443F" w14:paraId="16D1C095" w14:textId="77777777" w:rsidTr="00072561">
        <w:tc>
          <w:tcPr>
            <w:tcW w:w="0" w:type="auto"/>
          </w:tcPr>
          <w:p w14:paraId="342F54B7" w14:textId="77777777" w:rsidR="00E43922" w:rsidRPr="0054443F" w:rsidRDefault="00F536BC" w:rsidP="00853060">
            <w:pPr>
              <w:rPr>
                <w:u w:val="single"/>
              </w:rPr>
            </w:pPr>
            <w:r w:rsidRPr="0054443F">
              <w:rPr>
                <w:u w:val="single"/>
              </w:rPr>
              <w:t>Questions to Answer:</w:t>
            </w:r>
          </w:p>
        </w:tc>
      </w:tr>
      <w:tr w:rsidR="00E43922" w:rsidRPr="00E43922" w14:paraId="30572B79" w14:textId="77777777" w:rsidTr="00072561">
        <w:tc>
          <w:tcPr>
            <w:tcW w:w="0" w:type="auto"/>
          </w:tcPr>
          <w:p w14:paraId="07D5CE47" w14:textId="77777777" w:rsidR="00E43922" w:rsidRPr="00E43922" w:rsidRDefault="00F536BC" w:rsidP="008E1307">
            <w:pPr>
              <w:numPr>
                <w:ilvl w:val="0"/>
                <w:numId w:val="1"/>
              </w:numPr>
            </w:pPr>
            <w:r>
              <w:t xml:space="preserve">(Ch. </w:t>
            </w:r>
            <w:r w:rsidR="00D2154F">
              <w:t>1</w:t>
            </w:r>
            <w:proofErr w:type="gramStart"/>
            <w:r>
              <w:t xml:space="preserve">)  </w:t>
            </w:r>
            <w:r w:rsidR="00D2154F">
              <w:t>Depending</w:t>
            </w:r>
            <w:proofErr w:type="gramEnd"/>
            <w:r w:rsidR="00D2154F">
              <w:t xml:space="preserve"> on the type of service </w:t>
            </w:r>
            <w:r w:rsidR="008E1307">
              <w:t xml:space="preserve">Call Centers </w:t>
            </w:r>
            <w:r w:rsidR="00D2154F">
              <w:t>need depends on the type of employee looks to hire.  What are different skills needed for telemarketing and tech-support</w:t>
            </w:r>
            <w:r w:rsidR="008E1307">
              <w:t xml:space="preserve"> employees</w:t>
            </w:r>
            <w:r w:rsidR="00D2154F">
              <w:t>?</w:t>
            </w:r>
          </w:p>
        </w:tc>
      </w:tr>
      <w:tr w:rsidR="00E43922" w:rsidRPr="0054443F" w14:paraId="3257E9AC" w14:textId="77777777" w:rsidTr="00072561">
        <w:tc>
          <w:tcPr>
            <w:tcW w:w="0" w:type="auto"/>
          </w:tcPr>
          <w:p w14:paraId="1B2B84D8" w14:textId="77777777" w:rsidR="00B31E5C" w:rsidRPr="0054443F" w:rsidRDefault="00B6101E" w:rsidP="00853060">
            <w:pPr>
              <w:rPr>
                <w:b/>
              </w:rPr>
            </w:pPr>
            <w:r w:rsidRPr="00B6101E">
              <w:t>Answer the question here</w:t>
            </w:r>
            <w:r w:rsidRPr="0054443F">
              <w:rPr>
                <w:b/>
              </w:rPr>
              <w:t xml:space="preserve">: </w:t>
            </w:r>
          </w:p>
          <w:p w14:paraId="6F941BAC" w14:textId="77777777" w:rsidR="00B31E5C" w:rsidRDefault="00B31E5C" w:rsidP="00853060">
            <w:pPr>
              <w:rPr>
                <w:b/>
              </w:rPr>
            </w:pPr>
          </w:p>
          <w:p w14:paraId="1FF68115" w14:textId="77777777" w:rsidR="00CC13AD" w:rsidRDefault="00CC13AD" w:rsidP="00853060">
            <w:pPr>
              <w:rPr>
                <w:b/>
              </w:rPr>
            </w:pPr>
          </w:p>
          <w:p w14:paraId="4EC2D62C" w14:textId="77777777" w:rsidR="00CC13AD" w:rsidRDefault="00CC13AD" w:rsidP="00853060">
            <w:pPr>
              <w:rPr>
                <w:b/>
              </w:rPr>
            </w:pPr>
          </w:p>
          <w:p w14:paraId="239F4422" w14:textId="77777777" w:rsidR="00CC13AD" w:rsidRDefault="00CC13AD" w:rsidP="00853060">
            <w:pPr>
              <w:rPr>
                <w:b/>
              </w:rPr>
            </w:pPr>
          </w:p>
          <w:p w14:paraId="30058047" w14:textId="77777777" w:rsidR="00CC13AD" w:rsidRPr="0054443F" w:rsidRDefault="00CC13AD" w:rsidP="00853060">
            <w:pPr>
              <w:rPr>
                <w:b/>
              </w:rPr>
            </w:pPr>
          </w:p>
          <w:p w14:paraId="5E16F8E9" w14:textId="77777777" w:rsidR="00B31E5C" w:rsidRPr="0054443F" w:rsidRDefault="00B31E5C" w:rsidP="00853060">
            <w:pPr>
              <w:rPr>
                <w:b/>
              </w:rPr>
            </w:pPr>
          </w:p>
        </w:tc>
      </w:tr>
      <w:tr w:rsidR="00E43922" w:rsidRPr="00E43922" w14:paraId="44D08DC9" w14:textId="77777777" w:rsidTr="00072561">
        <w:tc>
          <w:tcPr>
            <w:tcW w:w="0" w:type="auto"/>
          </w:tcPr>
          <w:p w14:paraId="71AC3BF4" w14:textId="77777777" w:rsidR="00D2154F" w:rsidRDefault="00F17642" w:rsidP="00D2154F">
            <w:pPr>
              <w:numPr>
                <w:ilvl w:val="0"/>
                <w:numId w:val="1"/>
              </w:numPr>
            </w:pPr>
            <w:r>
              <w:t xml:space="preserve">(Ch. </w:t>
            </w:r>
            <w:r w:rsidR="00D2154F">
              <w:t>1</w:t>
            </w:r>
            <w:proofErr w:type="gramStart"/>
            <w:r>
              <w:t xml:space="preserve">)  </w:t>
            </w:r>
            <w:r w:rsidR="00D2154F">
              <w:t>According</w:t>
            </w:r>
            <w:proofErr w:type="gramEnd"/>
            <w:r w:rsidR="00D2154F">
              <w:t xml:space="preserve"> to the video, what makes Indian business employees so well at working in Call Centers?</w:t>
            </w:r>
          </w:p>
          <w:p w14:paraId="778502FD" w14:textId="77777777" w:rsidR="00E43922" w:rsidRPr="00E43922" w:rsidRDefault="00E43922" w:rsidP="00D2154F">
            <w:pPr>
              <w:ind w:left="720"/>
            </w:pPr>
          </w:p>
        </w:tc>
      </w:tr>
      <w:tr w:rsidR="00E43922" w:rsidRPr="0054443F" w14:paraId="30080BDB" w14:textId="77777777" w:rsidTr="00072561">
        <w:tc>
          <w:tcPr>
            <w:tcW w:w="0" w:type="auto"/>
          </w:tcPr>
          <w:p w14:paraId="0FDC24D3" w14:textId="77777777" w:rsidR="00B6101E" w:rsidRPr="0054443F" w:rsidRDefault="00B6101E" w:rsidP="00B6101E">
            <w:pPr>
              <w:rPr>
                <w:b/>
              </w:rPr>
            </w:pPr>
            <w:r w:rsidRPr="00B6101E">
              <w:t>Answer the question here</w:t>
            </w:r>
            <w:r w:rsidRPr="0054443F">
              <w:rPr>
                <w:b/>
              </w:rPr>
              <w:t xml:space="preserve">: </w:t>
            </w:r>
          </w:p>
          <w:p w14:paraId="0B7D6D1A" w14:textId="77777777" w:rsidR="00B31E5C" w:rsidRDefault="00B31E5C" w:rsidP="00853060">
            <w:pPr>
              <w:rPr>
                <w:b/>
              </w:rPr>
            </w:pPr>
          </w:p>
          <w:p w14:paraId="65CF25A1" w14:textId="77777777" w:rsidR="00CC13AD" w:rsidRDefault="00CC13AD" w:rsidP="00853060">
            <w:pPr>
              <w:rPr>
                <w:b/>
              </w:rPr>
            </w:pPr>
          </w:p>
          <w:p w14:paraId="56E3919D" w14:textId="77777777" w:rsidR="00CC13AD" w:rsidRDefault="00CC13AD" w:rsidP="00853060">
            <w:pPr>
              <w:rPr>
                <w:b/>
              </w:rPr>
            </w:pPr>
          </w:p>
          <w:p w14:paraId="73562519" w14:textId="77777777" w:rsidR="00CC13AD" w:rsidRPr="0054443F" w:rsidRDefault="00CC13AD" w:rsidP="00853060">
            <w:pPr>
              <w:rPr>
                <w:b/>
              </w:rPr>
            </w:pPr>
          </w:p>
          <w:p w14:paraId="4ADA33F5" w14:textId="77777777" w:rsidR="00B31E5C" w:rsidRPr="0054443F" w:rsidRDefault="00B31E5C" w:rsidP="00853060">
            <w:pPr>
              <w:rPr>
                <w:b/>
              </w:rPr>
            </w:pPr>
          </w:p>
        </w:tc>
      </w:tr>
      <w:tr w:rsidR="00E43922" w:rsidRPr="00E43922" w14:paraId="504C5260" w14:textId="77777777" w:rsidTr="00072561">
        <w:tc>
          <w:tcPr>
            <w:tcW w:w="0" w:type="auto"/>
          </w:tcPr>
          <w:p w14:paraId="3FBB9FD5" w14:textId="77777777" w:rsidR="00D2154F" w:rsidRDefault="00F17642" w:rsidP="00D2154F">
            <w:pPr>
              <w:numPr>
                <w:ilvl w:val="0"/>
                <w:numId w:val="1"/>
              </w:numPr>
            </w:pPr>
            <w:r>
              <w:lastRenderedPageBreak/>
              <w:t xml:space="preserve">(Ch. </w:t>
            </w:r>
            <w:r w:rsidR="00D2154F">
              <w:t>1</w:t>
            </w:r>
            <w:proofErr w:type="gramStart"/>
            <w:r>
              <w:t xml:space="preserve">)  </w:t>
            </w:r>
            <w:r w:rsidR="00D2154F">
              <w:t>In</w:t>
            </w:r>
            <w:proofErr w:type="gramEnd"/>
            <w:r w:rsidR="00D2154F">
              <w:t xml:space="preserve"> the video</w:t>
            </w:r>
            <w:r w:rsidR="009E4446">
              <w:t>,</w:t>
            </w:r>
            <w:r w:rsidR="00D2154F">
              <w:t xml:space="preserve"> it is said that Americas flap the “t” sound more than those that speak with a British voice</w:t>
            </w:r>
            <w:r w:rsidR="009E4446">
              <w:t>.  This produces more of a</w:t>
            </w:r>
            <w:r w:rsidR="00D2154F">
              <w:t xml:space="preserve"> “d”</w:t>
            </w:r>
            <w:r w:rsidR="009E4446">
              <w:t xml:space="preserve"> sound.</w:t>
            </w:r>
            <w:r w:rsidR="00D2154F">
              <w:t xml:space="preserve">  List two or three other sounds </w:t>
            </w:r>
            <w:r w:rsidR="009E4446">
              <w:t xml:space="preserve">you </w:t>
            </w:r>
            <w:r w:rsidR="00D2154F">
              <w:t xml:space="preserve">have notice since being at BYU Hawaii that you have had a difficult time practicing? </w:t>
            </w:r>
          </w:p>
          <w:p w14:paraId="1BEF8EF7" w14:textId="77777777" w:rsidR="00E43922" w:rsidRPr="00E43922" w:rsidRDefault="00E43922" w:rsidP="00D2154F">
            <w:pPr>
              <w:ind w:left="720"/>
            </w:pPr>
          </w:p>
        </w:tc>
      </w:tr>
      <w:tr w:rsidR="00E43922" w:rsidRPr="0054443F" w14:paraId="4EBF7972" w14:textId="77777777" w:rsidTr="00072561">
        <w:tc>
          <w:tcPr>
            <w:tcW w:w="0" w:type="auto"/>
          </w:tcPr>
          <w:p w14:paraId="1B011301" w14:textId="77777777" w:rsidR="00B6101E" w:rsidRPr="0054443F" w:rsidRDefault="00B6101E" w:rsidP="00B6101E">
            <w:pPr>
              <w:rPr>
                <w:b/>
              </w:rPr>
            </w:pPr>
            <w:r w:rsidRPr="00B6101E">
              <w:t>Answer the question here</w:t>
            </w:r>
            <w:r w:rsidRPr="0054443F">
              <w:rPr>
                <w:b/>
              </w:rPr>
              <w:t xml:space="preserve">: </w:t>
            </w:r>
          </w:p>
          <w:p w14:paraId="1342D6F2" w14:textId="77777777" w:rsidR="00383212" w:rsidRPr="0054443F" w:rsidRDefault="00383212" w:rsidP="00853060">
            <w:pPr>
              <w:rPr>
                <w:b/>
              </w:rPr>
            </w:pPr>
          </w:p>
          <w:p w14:paraId="063CC3A1" w14:textId="77777777" w:rsidR="00B31E5C" w:rsidRDefault="00B31E5C" w:rsidP="00853060">
            <w:pPr>
              <w:rPr>
                <w:b/>
              </w:rPr>
            </w:pPr>
          </w:p>
          <w:p w14:paraId="6429B66D" w14:textId="77777777" w:rsidR="00CC13AD" w:rsidRDefault="00CC13AD" w:rsidP="00853060">
            <w:pPr>
              <w:rPr>
                <w:b/>
              </w:rPr>
            </w:pPr>
          </w:p>
          <w:p w14:paraId="2F48639E" w14:textId="77777777" w:rsidR="00CC13AD" w:rsidRDefault="00CC13AD" w:rsidP="00853060">
            <w:pPr>
              <w:rPr>
                <w:b/>
              </w:rPr>
            </w:pPr>
          </w:p>
          <w:p w14:paraId="07226D15" w14:textId="77777777" w:rsidR="00CC13AD" w:rsidRPr="0054443F" w:rsidRDefault="00CC13AD" w:rsidP="00853060">
            <w:pPr>
              <w:rPr>
                <w:b/>
              </w:rPr>
            </w:pPr>
          </w:p>
        </w:tc>
      </w:tr>
      <w:tr w:rsidR="00E43922" w:rsidRPr="00E43922" w14:paraId="04874201" w14:textId="77777777" w:rsidTr="00072561">
        <w:tc>
          <w:tcPr>
            <w:tcW w:w="0" w:type="auto"/>
          </w:tcPr>
          <w:p w14:paraId="22A2FACF" w14:textId="77777777" w:rsidR="00D2154F" w:rsidRPr="0054443F" w:rsidRDefault="00F17642" w:rsidP="00D2154F">
            <w:pPr>
              <w:numPr>
                <w:ilvl w:val="0"/>
                <w:numId w:val="1"/>
              </w:numPr>
              <w:rPr>
                <w:b/>
              </w:rPr>
            </w:pPr>
            <w:r>
              <w:t>(Ch.</w:t>
            </w:r>
            <w:r w:rsidR="00D2154F">
              <w:t>1</w:t>
            </w:r>
            <w:proofErr w:type="gramStart"/>
            <w:r>
              <w:t xml:space="preserve">)  </w:t>
            </w:r>
            <w:r w:rsidR="00D2154F">
              <w:t>Without</w:t>
            </w:r>
            <w:proofErr w:type="gramEnd"/>
            <w:r w:rsidR="00D2154F">
              <w:t xml:space="preserve"> a </w:t>
            </w:r>
            <w:proofErr w:type="spellStart"/>
            <w:r w:rsidR="00D2154F">
              <w:t>Masters</w:t>
            </w:r>
            <w:proofErr w:type="spellEnd"/>
            <w:r w:rsidR="00D2154F">
              <w:t xml:space="preserve"> in Business Administration (MBA) an Indian Call Center employee makes about an </w:t>
            </w:r>
            <w:r w:rsidR="00D2154F" w:rsidRPr="00D2154F">
              <w:t>equivalent</w:t>
            </w:r>
            <w:r w:rsidR="00D2154F">
              <w:t xml:space="preserve"> to $1</w:t>
            </w:r>
            <w:r w:rsidR="00C95A83">
              <w:t>,</w:t>
            </w:r>
            <w:r w:rsidR="00D2154F">
              <w:t>000</w:t>
            </w:r>
            <w:r w:rsidR="00D2154F" w:rsidRPr="00D2154F">
              <w:t xml:space="preserve"> </w:t>
            </w:r>
            <w:r w:rsidR="00D2154F">
              <w:t xml:space="preserve">USA per month.  Would you work in such a condition having constant rejection, </w:t>
            </w:r>
            <w:r w:rsidR="00C95A83">
              <w:t xml:space="preserve">needing to give </w:t>
            </w:r>
            <w:r w:rsidR="00D2154F">
              <w:t>voice impersonation</w:t>
            </w:r>
            <w:r w:rsidR="00C95A83">
              <w:t>s</w:t>
            </w:r>
            <w:r w:rsidR="00D2154F">
              <w:t xml:space="preserve">, </w:t>
            </w:r>
            <w:proofErr w:type="spellStart"/>
            <w:r w:rsidR="00D2154F">
              <w:t>lose</w:t>
            </w:r>
            <w:proofErr w:type="spellEnd"/>
            <w:r w:rsidR="00D2154F">
              <w:t xml:space="preserve"> of cultural identity, and </w:t>
            </w:r>
            <w:proofErr w:type="gramStart"/>
            <w:r w:rsidR="00D2154F">
              <w:t>late night</w:t>
            </w:r>
            <w:proofErr w:type="gramEnd"/>
            <w:r w:rsidR="00D2154F">
              <w:t xml:space="preserve"> working time? Why or why not?</w:t>
            </w:r>
          </w:p>
          <w:p w14:paraId="617C9C5B" w14:textId="77777777" w:rsidR="00E43922" w:rsidRPr="00E43922" w:rsidRDefault="00E43922" w:rsidP="00D2154F">
            <w:pPr>
              <w:ind w:left="720"/>
            </w:pPr>
          </w:p>
        </w:tc>
      </w:tr>
      <w:tr w:rsidR="00E43922" w:rsidRPr="0054443F" w14:paraId="74752A19" w14:textId="77777777" w:rsidTr="00072561">
        <w:tc>
          <w:tcPr>
            <w:tcW w:w="0" w:type="auto"/>
          </w:tcPr>
          <w:p w14:paraId="53FBC5E7" w14:textId="77777777" w:rsidR="00B6101E" w:rsidRPr="0054443F" w:rsidRDefault="00B6101E" w:rsidP="00B6101E">
            <w:pPr>
              <w:rPr>
                <w:b/>
              </w:rPr>
            </w:pPr>
            <w:r w:rsidRPr="00B6101E">
              <w:t>Answer the question here</w:t>
            </w:r>
            <w:r w:rsidRPr="0054443F">
              <w:rPr>
                <w:b/>
              </w:rPr>
              <w:t xml:space="preserve">: </w:t>
            </w:r>
          </w:p>
          <w:p w14:paraId="7CE408D4" w14:textId="77777777" w:rsidR="00125B0F" w:rsidRDefault="00125B0F" w:rsidP="00853060">
            <w:pPr>
              <w:rPr>
                <w:b/>
              </w:rPr>
            </w:pPr>
          </w:p>
          <w:p w14:paraId="5333AC05" w14:textId="77777777" w:rsidR="00B31E5C" w:rsidRDefault="00B31E5C" w:rsidP="00D2154F">
            <w:pPr>
              <w:rPr>
                <w:b/>
              </w:rPr>
            </w:pPr>
          </w:p>
          <w:p w14:paraId="005B112A" w14:textId="77777777" w:rsidR="00CC13AD" w:rsidRDefault="00CC13AD" w:rsidP="00D2154F">
            <w:pPr>
              <w:rPr>
                <w:b/>
              </w:rPr>
            </w:pPr>
          </w:p>
          <w:p w14:paraId="40AE2777" w14:textId="77777777" w:rsidR="00CC13AD" w:rsidRDefault="00CC13AD" w:rsidP="00D2154F">
            <w:pPr>
              <w:rPr>
                <w:b/>
              </w:rPr>
            </w:pPr>
          </w:p>
          <w:p w14:paraId="742CC457" w14:textId="77777777" w:rsidR="00D2154F" w:rsidRPr="0054443F" w:rsidRDefault="00D2154F" w:rsidP="00D2154F">
            <w:pPr>
              <w:rPr>
                <w:b/>
              </w:rPr>
            </w:pPr>
          </w:p>
        </w:tc>
      </w:tr>
      <w:tr w:rsidR="00E43922" w:rsidRPr="00E43922" w14:paraId="329E1E3C" w14:textId="77777777" w:rsidTr="00072561">
        <w:tc>
          <w:tcPr>
            <w:tcW w:w="0" w:type="auto"/>
          </w:tcPr>
          <w:p w14:paraId="4DDD01E2" w14:textId="77777777" w:rsidR="00E43922" w:rsidRPr="00E43922" w:rsidRDefault="00F17642" w:rsidP="00C95A83">
            <w:pPr>
              <w:numPr>
                <w:ilvl w:val="0"/>
                <w:numId w:val="1"/>
              </w:numPr>
            </w:pPr>
            <w:r>
              <w:t xml:space="preserve">(Ch. </w:t>
            </w:r>
            <w:r w:rsidR="00D2154F">
              <w:t>2</w:t>
            </w:r>
            <w:proofErr w:type="gramStart"/>
            <w:r>
              <w:t xml:space="preserve">)  </w:t>
            </w:r>
            <w:r w:rsidR="002A5814">
              <w:t>As</w:t>
            </w:r>
            <w:proofErr w:type="gramEnd"/>
            <w:r w:rsidR="002A5814">
              <w:t xml:space="preserve"> seen in the video, there is a cultural gap between current parents and young adults in Indian.  A byproduct of Call Centers has been a change </w:t>
            </w:r>
            <w:r w:rsidR="00C95A83">
              <w:t>of</w:t>
            </w:r>
            <w:r w:rsidR="002A5814">
              <w:t xml:space="preserve"> the ideal role model </w:t>
            </w:r>
            <w:r w:rsidR="00C95A83">
              <w:t>for</w:t>
            </w:r>
            <w:r w:rsidR="002A5814">
              <w:t xml:space="preserve"> young adults.  Who is said to be the ideal model of the two young women working at Call Centers and the ideal role model of their parents?  Why is or is not </w:t>
            </w:r>
            <w:r w:rsidR="00C95A83">
              <w:t xml:space="preserve">there </w:t>
            </w:r>
            <w:r w:rsidR="002A5814">
              <w:t>a difference?</w:t>
            </w:r>
          </w:p>
        </w:tc>
      </w:tr>
      <w:tr w:rsidR="00E43922" w:rsidRPr="0054443F" w14:paraId="3D19BDE1" w14:textId="77777777" w:rsidTr="00072561">
        <w:tc>
          <w:tcPr>
            <w:tcW w:w="0" w:type="auto"/>
          </w:tcPr>
          <w:p w14:paraId="76FAA32F" w14:textId="77777777" w:rsidR="00B6101E" w:rsidRPr="0054443F" w:rsidRDefault="00B6101E" w:rsidP="00B6101E">
            <w:pPr>
              <w:rPr>
                <w:b/>
              </w:rPr>
            </w:pPr>
            <w:r w:rsidRPr="00B6101E">
              <w:t>Answer the question here</w:t>
            </w:r>
            <w:r w:rsidRPr="0054443F">
              <w:rPr>
                <w:b/>
              </w:rPr>
              <w:t xml:space="preserve">: </w:t>
            </w:r>
          </w:p>
          <w:p w14:paraId="0853358B" w14:textId="77777777" w:rsidR="00B31E5C" w:rsidRPr="0054443F" w:rsidRDefault="00B31E5C" w:rsidP="00853060">
            <w:pPr>
              <w:rPr>
                <w:b/>
              </w:rPr>
            </w:pPr>
          </w:p>
          <w:p w14:paraId="7B39C586" w14:textId="77777777" w:rsidR="00B31E5C" w:rsidRDefault="00B31E5C" w:rsidP="00853060">
            <w:pPr>
              <w:rPr>
                <w:b/>
              </w:rPr>
            </w:pPr>
          </w:p>
          <w:p w14:paraId="725B9013" w14:textId="77777777" w:rsidR="00CC13AD" w:rsidRDefault="00CC13AD" w:rsidP="00853060">
            <w:pPr>
              <w:rPr>
                <w:b/>
              </w:rPr>
            </w:pPr>
          </w:p>
          <w:p w14:paraId="3DB32668" w14:textId="77777777" w:rsidR="00CC13AD" w:rsidRPr="0054443F" w:rsidRDefault="00CC13AD" w:rsidP="00853060">
            <w:pPr>
              <w:rPr>
                <w:b/>
              </w:rPr>
            </w:pPr>
          </w:p>
          <w:p w14:paraId="1CD54737" w14:textId="77777777" w:rsidR="00B31E5C" w:rsidRPr="0054443F" w:rsidRDefault="00B31E5C" w:rsidP="00853060">
            <w:pPr>
              <w:rPr>
                <w:b/>
              </w:rPr>
            </w:pPr>
          </w:p>
        </w:tc>
      </w:tr>
      <w:tr w:rsidR="00E43922" w:rsidRPr="00E43922" w14:paraId="62B0C1A8" w14:textId="77777777" w:rsidTr="00072561">
        <w:tc>
          <w:tcPr>
            <w:tcW w:w="0" w:type="auto"/>
          </w:tcPr>
          <w:p w14:paraId="1F9643B9" w14:textId="77777777" w:rsidR="00E43922" w:rsidRPr="00E43922" w:rsidRDefault="00F17642" w:rsidP="00D13DAF">
            <w:pPr>
              <w:numPr>
                <w:ilvl w:val="0"/>
                <w:numId w:val="1"/>
              </w:numPr>
            </w:pPr>
            <w:r>
              <w:t xml:space="preserve">(Ch. </w:t>
            </w:r>
            <w:r w:rsidR="002A5814">
              <w:t>2</w:t>
            </w:r>
            <w:proofErr w:type="gramStart"/>
            <w:r>
              <w:t xml:space="preserve">)  </w:t>
            </w:r>
            <w:r w:rsidR="002A5814">
              <w:t>The</w:t>
            </w:r>
            <w:proofErr w:type="gramEnd"/>
            <w:r w:rsidR="002A5814">
              <w:t xml:space="preserve"> American writer</w:t>
            </w:r>
            <w:r w:rsidR="00D13DAF">
              <w:t>,</w:t>
            </w:r>
            <w:r w:rsidR="002A5814">
              <w:t xml:space="preserve"> Thomas Wolf</w:t>
            </w:r>
            <w:r w:rsidR="00D13DAF">
              <w:t>, said</w:t>
            </w:r>
            <w:r w:rsidR="002A5814">
              <w:t xml:space="preserve"> in 1940, “You can go home again.”  However</w:t>
            </w:r>
            <w:r w:rsidR="00D13DAF">
              <w:t>,</w:t>
            </w:r>
            <w:r w:rsidR="002A5814">
              <w:t xml:space="preserve"> Thomas Friedman</w:t>
            </w:r>
            <w:r w:rsidR="00D13DAF">
              <w:t xml:space="preserve"> (the reporter in the video)</w:t>
            </w:r>
            <w:r w:rsidR="002A5814">
              <w:t xml:space="preserve"> says since 2004 </w:t>
            </w:r>
            <w:r w:rsidR="00D13DAF">
              <w:t xml:space="preserve">it seems that you </w:t>
            </w:r>
            <w:r w:rsidR="00D13DAF" w:rsidRPr="00D13DAF">
              <w:rPr>
                <w:u w:val="single"/>
              </w:rPr>
              <w:t>cannot</w:t>
            </w:r>
            <w:r w:rsidR="002A5814">
              <w:t xml:space="preserve"> leave home as more and more of the world starts to look like America from the </w:t>
            </w:r>
            <w:proofErr w:type="spellStart"/>
            <w:r w:rsidR="002A5814">
              <w:t>affect</w:t>
            </w:r>
            <w:proofErr w:type="spellEnd"/>
            <w:r w:rsidR="002A5814">
              <w:t xml:space="preserve"> of globalization.  Do you agree or disagree w</w:t>
            </w:r>
            <w:r w:rsidR="00D13DAF">
              <w:t xml:space="preserve">ith Friedman, why or why </w:t>
            </w:r>
            <w:proofErr w:type="gramStart"/>
            <w:r w:rsidR="00D13DAF">
              <w:t>not.</w:t>
            </w:r>
            <w:proofErr w:type="gramEnd"/>
            <w:r w:rsidR="00D13DAF">
              <w:t xml:space="preserve">  Also,</w:t>
            </w:r>
            <w:r w:rsidR="002A5814">
              <w:t xml:space="preserve"> list three reasons </w:t>
            </w:r>
            <w:r w:rsidR="00D13DAF">
              <w:t xml:space="preserve">or </w:t>
            </w:r>
            <w:r w:rsidR="002A5814">
              <w:t>personal observation you know of</w:t>
            </w:r>
            <w:r>
              <w:t xml:space="preserve">?  </w:t>
            </w:r>
          </w:p>
        </w:tc>
      </w:tr>
      <w:tr w:rsidR="00E43922" w:rsidRPr="0054443F" w14:paraId="10CF1BA2" w14:textId="77777777" w:rsidTr="00072561">
        <w:tc>
          <w:tcPr>
            <w:tcW w:w="0" w:type="auto"/>
          </w:tcPr>
          <w:p w14:paraId="320245BD" w14:textId="77777777" w:rsidR="00B6101E" w:rsidRPr="0054443F" w:rsidRDefault="00B6101E" w:rsidP="00B6101E">
            <w:pPr>
              <w:rPr>
                <w:b/>
              </w:rPr>
            </w:pPr>
            <w:r w:rsidRPr="00B6101E">
              <w:t>Answer the question here</w:t>
            </w:r>
            <w:r w:rsidRPr="0054443F">
              <w:rPr>
                <w:b/>
              </w:rPr>
              <w:t xml:space="preserve">: </w:t>
            </w:r>
          </w:p>
          <w:p w14:paraId="1C3A393B" w14:textId="77777777" w:rsidR="00B31E5C" w:rsidRPr="0054443F" w:rsidRDefault="00B31E5C" w:rsidP="00853060">
            <w:pPr>
              <w:rPr>
                <w:b/>
              </w:rPr>
            </w:pPr>
          </w:p>
          <w:p w14:paraId="00B2508C" w14:textId="77777777" w:rsidR="0036396A" w:rsidRDefault="0036396A" w:rsidP="00853060">
            <w:pPr>
              <w:rPr>
                <w:b/>
              </w:rPr>
            </w:pPr>
          </w:p>
          <w:p w14:paraId="53C8C29B" w14:textId="77777777" w:rsidR="00CC13AD" w:rsidRDefault="00CC13AD" w:rsidP="00853060">
            <w:pPr>
              <w:rPr>
                <w:b/>
              </w:rPr>
            </w:pPr>
          </w:p>
          <w:p w14:paraId="57DE938B" w14:textId="77777777" w:rsidR="00CC13AD" w:rsidRPr="0054443F" w:rsidRDefault="00CC13AD" w:rsidP="00853060">
            <w:pPr>
              <w:rPr>
                <w:b/>
              </w:rPr>
            </w:pPr>
          </w:p>
        </w:tc>
      </w:tr>
      <w:tr w:rsidR="00E43922" w:rsidRPr="00E43922" w14:paraId="33718A37" w14:textId="77777777" w:rsidTr="00072561">
        <w:tc>
          <w:tcPr>
            <w:tcW w:w="0" w:type="auto"/>
          </w:tcPr>
          <w:p w14:paraId="7463CB0C" w14:textId="77777777" w:rsidR="00E43922" w:rsidRPr="00E43922" w:rsidRDefault="00F17642" w:rsidP="00096A38">
            <w:pPr>
              <w:numPr>
                <w:ilvl w:val="0"/>
                <w:numId w:val="1"/>
              </w:numPr>
            </w:pPr>
            <w:r>
              <w:lastRenderedPageBreak/>
              <w:t xml:space="preserve">(Ch. </w:t>
            </w:r>
            <w:r w:rsidR="002A5814">
              <w:t>2</w:t>
            </w:r>
            <w:proofErr w:type="gramStart"/>
            <w:r>
              <w:t xml:space="preserve">)  </w:t>
            </w:r>
            <w:r w:rsidR="0001624F">
              <w:t>The</w:t>
            </w:r>
            <w:proofErr w:type="gramEnd"/>
            <w:r w:rsidR="0001624F">
              <w:t xml:space="preserve"> concerns that the Hindu Nationalist RSS </w:t>
            </w:r>
            <w:r w:rsidR="00096A38">
              <w:t>has</w:t>
            </w:r>
            <w:r w:rsidR="0001624F">
              <w:t xml:space="preserve"> with globalization </w:t>
            </w:r>
            <w:r w:rsidR="00096A38">
              <w:t xml:space="preserve">comes from </w:t>
            </w:r>
            <w:r w:rsidR="0001624F">
              <w:t>youth</w:t>
            </w:r>
            <w:r w:rsidR="00096A38">
              <w:t xml:space="preserve"> being</w:t>
            </w:r>
            <w:r w:rsidR="0001624F">
              <w:t xml:space="preserve"> in danger of not holding on to family beliefs and customs</w:t>
            </w:r>
            <w:r w:rsidR="00096A38">
              <w:t xml:space="preserve">.  People are being only seen as </w:t>
            </w:r>
            <w:r w:rsidR="00A45993">
              <w:t>consumers</w:t>
            </w:r>
            <w:r w:rsidR="0001624F">
              <w:t xml:space="preserve">.  What solution does Friedman </w:t>
            </w:r>
            <w:r w:rsidR="00096A38">
              <w:t xml:space="preserve">(the reporter in the video) </w:t>
            </w:r>
            <w:r w:rsidR="0001624F">
              <w:t>give to overcome the concerns with globalization</w:t>
            </w:r>
            <w:r w:rsidR="00A45993">
              <w:t>?  Give</w:t>
            </w:r>
            <w:r w:rsidR="0001624F">
              <w:t xml:space="preserve"> a definition </w:t>
            </w:r>
            <w:r w:rsidR="00096A38">
              <w:t>and one</w:t>
            </w:r>
            <w:r w:rsidR="0001624F">
              <w:t xml:space="preserve"> </w:t>
            </w:r>
            <w:r w:rsidR="00A45993">
              <w:t>example.</w:t>
            </w:r>
            <w:r>
              <w:t xml:space="preserve">  </w:t>
            </w:r>
          </w:p>
        </w:tc>
      </w:tr>
      <w:tr w:rsidR="00E43922" w:rsidRPr="0054443F" w14:paraId="1FCC8E8D" w14:textId="77777777" w:rsidTr="00072561">
        <w:tc>
          <w:tcPr>
            <w:tcW w:w="0" w:type="auto"/>
          </w:tcPr>
          <w:p w14:paraId="25D02764" w14:textId="77777777" w:rsidR="00B6101E" w:rsidRPr="0054443F" w:rsidRDefault="00B6101E" w:rsidP="00B6101E">
            <w:pPr>
              <w:rPr>
                <w:b/>
              </w:rPr>
            </w:pPr>
            <w:r w:rsidRPr="00B6101E">
              <w:t>Answer the question here</w:t>
            </w:r>
            <w:r w:rsidRPr="0054443F">
              <w:rPr>
                <w:b/>
              </w:rPr>
              <w:t xml:space="preserve">: </w:t>
            </w:r>
          </w:p>
          <w:p w14:paraId="3D83DEC7" w14:textId="77777777" w:rsidR="00B31E5C" w:rsidRPr="0054443F" w:rsidRDefault="00B31E5C" w:rsidP="00853060">
            <w:pPr>
              <w:rPr>
                <w:b/>
              </w:rPr>
            </w:pPr>
          </w:p>
          <w:p w14:paraId="07063BA8" w14:textId="77777777" w:rsidR="00B31E5C" w:rsidRDefault="00B31E5C" w:rsidP="00853060">
            <w:pPr>
              <w:rPr>
                <w:b/>
              </w:rPr>
            </w:pPr>
          </w:p>
          <w:p w14:paraId="152B5AD3" w14:textId="77777777" w:rsidR="00CC13AD" w:rsidRDefault="00CC13AD" w:rsidP="00853060">
            <w:pPr>
              <w:rPr>
                <w:b/>
              </w:rPr>
            </w:pPr>
          </w:p>
          <w:p w14:paraId="3B480C5F" w14:textId="77777777" w:rsidR="00CC13AD" w:rsidRDefault="00CC13AD" w:rsidP="00853060">
            <w:pPr>
              <w:rPr>
                <w:b/>
              </w:rPr>
            </w:pPr>
          </w:p>
          <w:p w14:paraId="560F696F" w14:textId="77777777" w:rsidR="00CC13AD" w:rsidRDefault="00CC13AD" w:rsidP="00853060">
            <w:pPr>
              <w:rPr>
                <w:b/>
              </w:rPr>
            </w:pPr>
          </w:p>
          <w:p w14:paraId="284CA7C2" w14:textId="77777777" w:rsidR="00CC13AD" w:rsidRPr="0054443F" w:rsidRDefault="00CC13AD" w:rsidP="00853060">
            <w:pPr>
              <w:rPr>
                <w:b/>
              </w:rPr>
            </w:pPr>
          </w:p>
        </w:tc>
      </w:tr>
      <w:tr w:rsidR="00E43922" w:rsidRPr="00E43922" w14:paraId="6D6EC343" w14:textId="77777777" w:rsidTr="00072561">
        <w:tc>
          <w:tcPr>
            <w:tcW w:w="0" w:type="auto"/>
          </w:tcPr>
          <w:p w14:paraId="05857F3C" w14:textId="77777777" w:rsidR="00E43922" w:rsidRPr="00E43922" w:rsidRDefault="00F17642" w:rsidP="00E036EF">
            <w:pPr>
              <w:numPr>
                <w:ilvl w:val="0"/>
                <w:numId w:val="1"/>
              </w:numPr>
            </w:pPr>
            <w:r>
              <w:t xml:space="preserve">(Ch. </w:t>
            </w:r>
            <w:r w:rsidR="002A5814">
              <w:t>3</w:t>
            </w:r>
            <w:proofErr w:type="gramStart"/>
            <w:r>
              <w:t xml:space="preserve">)  </w:t>
            </w:r>
            <w:r w:rsidR="00E036EF">
              <w:t>What</w:t>
            </w:r>
            <w:proofErr w:type="gramEnd"/>
            <w:r w:rsidR="00E036EF">
              <w:t xml:space="preserve"> are the benefits that Jadoo Works has been able to give as they become a part of the globalization process</w:t>
            </w:r>
            <w:r>
              <w:t xml:space="preserve">?  </w:t>
            </w:r>
          </w:p>
        </w:tc>
      </w:tr>
      <w:tr w:rsidR="00E43922" w:rsidRPr="0054443F" w14:paraId="6AE7305D" w14:textId="77777777" w:rsidTr="00072561">
        <w:tc>
          <w:tcPr>
            <w:tcW w:w="0" w:type="auto"/>
          </w:tcPr>
          <w:p w14:paraId="4D45D075" w14:textId="77777777" w:rsidR="00B6101E" w:rsidRPr="0054443F" w:rsidRDefault="00B6101E" w:rsidP="00B6101E">
            <w:pPr>
              <w:rPr>
                <w:b/>
              </w:rPr>
            </w:pPr>
            <w:r w:rsidRPr="00B6101E">
              <w:t>Answer the question here</w:t>
            </w:r>
            <w:r w:rsidRPr="0054443F">
              <w:rPr>
                <w:b/>
              </w:rPr>
              <w:t xml:space="preserve">: </w:t>
            </w:r>
          </w:p>
          <w:p w14:paraId="0A5B00BC" w14:textId="77777777" w:rsidR="004A656F" w:rsidRPr="0054443F" w:rsidRDefault="004A656F" w:rsidP="00853060">
            <w:pPr>
              <w:rPr>
                <w:b/>
              </w:rPr>
            </w:pPr>
          </w:p>
          <w:p w14:paraId="6037D2CF" w14:textId="77777777" w:rsidR="00B31E5C" w:rsidRDefault="00B31E5C" w:rsidP="00853060">
            <w:pPr>
              <w:rPr>
                <w:b/>
              </w:rPr>
            </w:pPr>
          </w:p>
          <w:p w14:paraId="589F36F9" w14:textId="77777777" w:rsidR="00CC13AD" w:rsidRDefault="00CC13AD" w:rsidP="00853060">
            <w:pPr>
              <w:rPr>
                <w:b/>
              </w:rPr>
            </w:pPr>
          </w:p>
          <w:p w14:paraId="6F0CDE3F" w14:textId="77777777" w:rsidR="00CC13AD" w:rsidRDefault="00CC13AD" w:rsidP="00853060">
            <w:pPr>
              <w:rPr>
                <w:b/>
              </w:rPr>
            </w:pPr>
          </w:p>
          <w:p w14:paraId="5BB71763" w14:textId="77777777" w:rsidR="00CC13AD" w:rsidRDefault="00CC13AD" w:rsidP="00853060">
            <w:pPr>
              <w:rPr>
                <w:b/>
              </w:rPr>
            </w:pPr>
          </w:p>
          <w:p w14:paraId="1A091E96" w14:textId="77777777" w:rsidR="00CC13AD" w:rsidRPr="0054443F" w:rsidRDefault="00CC13AD" w:rsidP="00853060">
            <w:pPr>
              <w:rPr>
                <w:b/>
              </w:rPr>
            </w:pPr>
          </w:p>
        </w:tc>
      </w:tr>
      <w:tr w:rsidR="00E43922" w:rsidRPr="00E43922" w14:paraId="5F48173A" w14:textId="77777777" w:rsidTr="00072561">
        <w:tc>
          <w:tcPr>
            <w:tcW w:w="0" w:type="auto"/>
          </w:tcPr>
          <w:p w14:paraId="423751C0" w14:textId="77777777" w:rsidR="00E43922" w:rsidRPr="00E43922" w:rsidRDefault="00605A30" w:rsidP="003A13C6">
            <w:pPr>
              <w:numPr>
                <w:ilvl w:val="0"/>
                <w:numId w:val="1"/>
              </w:numPr>
            </w:pPr>
            <w:r>
              <w:t xml:space="preserve">(Ch. </w:t>
            </w:r>
            <w:r w:rsidR="002A5814">
              <w:t>3</w:t>
            </w:r>
            <w:proofErr w:type="gramStart"/>
            <w:r>
              <w:t xml:space="preserve">)  </w:t>
            </w:r>
            <w:r w:rsidR="00E036EF">
              <w:t>What</w:t>
            </w:r>
            <w:proofErr w:type="gramEnd"/>
            <w:r w:rsidR="00E036EF">
              <w:t xml:space="preserve"> are f</w:t>
            </w:r>
            <w:r w:rsidR="003A13C6">
              <w:t>ive</w:t>
            </w:r>
            <w:r w:rsidR="00E036EF">
              <w:t xml:space="preserve"> of the </w:t>
            </w:r>
            <w:r w:rsidR="003A13C6">
              <w:t>nine</w:t>
            </w:r>
            <w:r w:rsidR="00E036EF">
              <w:t xml:space="preserve"> items listed in the video that are outsourced to India on a regular basis</w:t>
            </w:r>
            <w:r>
              <w:t xml:space="preserve">?  </w:t>
            </w:r>
          </w:p>
        </w:tc>
      </w:tr>
      <w:tr w:rsidR="00E43922" w:rsidRPr="0054443F" w14:paraId="2B58D921" w14:textId="77777777" w:rsidTr="00072561">
        <w:tc>
          <w:tcPr>
            <w:tcW w:w="0" w:type="auto"/>
          </w:tcPr>
          <w:p w14:paraId="6BAFFC29" w14:textId="77777777" w:rsidR="00B6101E" w:rsidRPr="0054443F" w:rsidRDefault="00B6101E" w:rsidP="00B6101E">
            <w:pPr>
              <w:rPr>
                <w:b/>
              </w:rPr>
            </w:pPr>
            <w:r w:rsidRPr="00B6101E">
              <w:t>Answer the question here</w:t>
            </w:r>
            <w:r w:rsidRPr="0054443F">
              <w:rPr>
                <w:b/>
              </w:rPr>
              <w:t xml:space="preserve">: </w:t>
            </w:r>
          </w:p>
          <w:p w14:paraId="5969A6E8" w14:textId="77777777" w:rsidR="00125B0F" w:rsidRPr="0054443F" w:rsidRDefault="00125B0F" w:rsidP="00853060">
            <w:pPr>
              <w:rPr>
                <w:b/>
              </w:rPr>
            </w:pPr>
          </w:p>
          <w:p w14:paraId="4534EF6B" w14:textId="77777777" w:rsidR="00125B0F" w:rsidRDefault="00125B0F" w:rsidP="00853060">
            <w:pPr>
              <w:rPr>
                <w:b/>
              </w:rPr>
            </w:pPr>
          </w:p>
          <w:p w14:paraId="1AD1AD3F" w14:textId="77777777" w:rsidR="00CC13AD" w:rsidRDefault="00CC13AD" w:rsidP="00853060">
            <w:pPr>
              <w:rPr>
                <w:b/>
              </w:rPr>
            </w:pPr>
          </w:p>
          <w:p w14:paraId="78F00766" w14:textId="77777777" w:rsidR="00CC13AD" w:rsidRPr="0054443F" w:rsidRDefault="00CC13AD" w:rsidP="00853060">
            <w:pPr>
              <w:rPr>
                <w:b/>
              </w:rPr>
            </w:pPr>
          </w:p>
        </w:tc>
      </w:tr>
      <w:tr w:rsidR="00E43922" w:rsidRPr="00E43922" w14:paraId="1A66D197" w14:textId="77777777" w:rsidTr="00072561">
        <w:tc>
          <w:tcPr>
            <w:tcW w:w="0" w:type="auto"/>
          </w:tcPr>
          <w:p w14:paraId="0A8E913F" w14:textId="77777777" w:rsidR="00E43922" w:rsidRPr="00E43922" w:rsidRDefault="00605A30" w:rsidP="00D4654B">
            <w:pPr>
              <w:numPr>
                <w:ilvl w:val="0"/>
                <w:numId w:val="1"/>
              </w:numPr>
            </w:pPr>
            <w:r>
              <w:t xml:space="preserve">(Ch. </w:t>
            </w:r>
            <w:r w:rsidR="002A5814">
              <w:t>3</w:t>
            </w:r>
            <w:proofErr w:type="gramStart"/>
            <w:r>
              <w:t xml:space="preserve">)  </w:t>
            </w:r>
            <w:r w:rsidR="00D4654B">
              <w:t>As</w:t>
            </w:r>
            <w:proofErr w:type="gramEnd"/>
            <w:r w:rsidR="00D4654B">
              <w:t xml:space="preserve"> outsourcing brings in more money to India</w:t>
            </w:r>
            <w:r w:rsidR="003A13C6">
              <w:t>,</w:t>
            </w:r>
            <w:r w:rsidR="00D4654B">
              <w:t xml:space="preserve"> a larger middle class will have money to spend.  What type of companies does C.E.O Rajesh Rao of Dhruva Interactive believe will benefit from India’s middle class and why?</w:t>
            </w:r>
          </w:p>
        </w:tc>
      </w:tr>
      <w:tr w:rsidR="00E43922" w:rsidRPr="0054443F" w14:paraId="33AA13CE" w14:textId="77777777" w:rsidTr="00072561">
        <w:tc>
          <w:tcPr>
            <w:tcW w:w="0" w:type="auto"/>
          </w:tcPr>
          <w:p w14:paraId="75834E11" w14:textId="77777777" w:rsidR="00B6101E" w:rsidRPr="0054443F" w:rsidRDefault="00B6101E" w:rsidP="00B6101E">
            <w:pPr>
              <w:rPr>
                <w:b/>
              </w:rPr>
            </w:pPr>
            <w:r w:rsidRPr="00B6101E">
              <w:t>Answer the question here</w:t>
            </w:r>
            <w:r w:rsidRPr="0054443F">
              <w:rPr>
                <w:b/>
              </w:rPr>
              <w:t xml:space="preserve">: </w:t>
            </w:r>
          </w:p>
          <w:p w14:paraId="4956D591" w14:textId="77777777" w:rsidR="00B31E5C" w:rsidRPr="0054443F" w:rsidRDefault="00B31E5C" w:rsidP="00853060">
            <w:pPr>
              <w:rPr>
                <w:b/>
              </w:rPr>
            </w:pPr>
          </w:p>
          <w:p w14:paraId="234BEB07" w14:textId="77777777" w:rsidR="00D4654B" w:rsidRDefault="00D4654B" w:rsidP="00853060">
            <w:pPr>
              <w:rPr>
                <w:b/>
              </w:rPr>
            </w:pPr>
          </w:p>
          <w:p w14:paraId="32842CBB" w14:textId="77777777" w:rsidR="00CC13AD" w:rsidRDefault="00CC13AD" w:rsidP="00853060">
            <w:pPr>
              <w:rPr>
                <w:b/>
              </w:rPr>
            </w:pPr>
          </w:p>
          <w:p w14:paraId="13B4DCD3" w14:textId="77777777" w:rsidR="00CC13AD" w:rsidRDefault="00CC13AD" w:rsidP="00853060">
            <w:pPr>
              <w:rPr>
                <w:b/>
              </w:rPr>
            </w:pPr>
          </w:p>
          <w:p w14:paraId="1C884ACB" w14:textId="77777777" w:rsidR="00CC13AD" w:rsidRPr="0054443F" w:rsidRDefault="00CC13AD" w:rsidP="00853060">
            <w:pPr>
              <w:rPr>
                <w:b/>
              </w:rPr>
            </w:pPr>
          </w:p>
        </w:tc>
      </w:tr>
      <w:tr w:rsidR="00E43922" w:rsidRPr="00E43922" w14:paraId="43F42C83" w14:textId="77777777" w:rsidTr="00072561">
        <w:tc>
          <w:tcPr>
            <w:tcW w:w="0" w:type="auto"/>
          </w:tcPr>
          <w:p w14:paraId="1EC6994F" w14:textId="77777777" w:rsidR="00E43922" w:rsidRPr="00E43922" w:rsidRDefault="00605A30" w:rsidP="003A13C6">
            <w:pPr>
              <w:numPr>
                <w:ilvl w:val="0"/>
                <w:numId w:val="1"/>
              </w:numPr>
            </w:pPr>
            <w:r>
              <w:t xml:space="preserve">(Ch. </w:t>
            </w:r>
            <w:r w:rsidR="002A5814">
              <w:t>4</w:t>
            </w:r>
            <w:proofErr w:type="gramStart"/>
            <w:r>
              <w:t xml:space="preserve">)  </w:t>
            </w:r>
            <w:r w:rsidR="00D4654B">
              <w:t>Chairman</w:t>
            </w:r>
            <w:proofErr w:type="gramEnd"/>
            <w:r w:rsidR="00D4654B">
              <w:t xml:space="preserve"> of WIPRO Azim Premji is the richest person in India.  </w:t>
            </w:r>
            <w:r w:rsidR="00A84635">
              <w:t>He is a</w:t>
            </w:r>
            <w:r w:rsidR="003A13C6">
              <w:t>n</w:t>
            </w:r>
            <w:r w:rsidR="00A84635">
              <w:t xml:space="preserve"> Indian Muslim that looks to hire Muslims in Ar</w:t>
            </w:r>
            <w:r w:rsidR="003A13C6">
              <w:t>a</w:t>
            </w:r>
            <w:r w:rsidR="00A84635">
              <w:t xml:space="preserve">b countries </w:t>
            </w:r>
            <w:r w:rsidR="003A13C6">
              <w:t xml:space="preserve">in order to </w:t>
            </w:r>
            <w:r w:rsidR="00A84635">
              <w:t>make the world safer and for better business.  In what way do Friedman and Premji agree that hiring such people make the world safer?</w:t>
            </w:r>
            <w:r w:rsidR="00D4654B">
              <w:t xml:space="preserve">  </w:t>
            </w:r>
          </w:p>
        </w:tc>
      </w:tr>
      <w:tr w:rsidR="00E43922" w:rsidRPr="0054443F" w14:paraId="4AD01F01" w14:textId="77777777" w:rsidTr="00072561">
        <w:tc>
          <w:tcPr>
            <w:tcW w:w="0" w:type="auto"/>
          </w:tcPr>
          <w:p w14:paraId="095C7C01" w14:textId="77777777" w:rsidR="00B6101E" w:rsidRPr="0054443F" w:rsidRDefault="00B6101E" w:rsidP="00B6101E">
            <w:pPr>
              <w:rPr>
                <w:b/>
              </w:rPr>
            </w:pPr>
            <w:r w:rsidRPr="00B6101E">
              <w:t>Answer the question here</w:t>
            </w:r>
            <w:r w:rsidRPr="0054443F">
              <w:rPr>
                <w:b/>
              </w:rPr>
              <w:t xml:space="preserve">: </w:t>
            </w:r>
          </w:p>
          <w:p w14:paraId="3C0DE0BF" w14:textId="77777777" w:rsidR="00B31E5C" w:rsidRPr="0054443F" w:rsidRDefault="00B31E5C" w:rsidP="00853060">
            <w:pPr>
              <w:rPr>
                <w:b/>
              </w:rPr>
            </w:pPr>
          </w:p>
          <w:p w14:paraId="7B73C391" w14:textId="77777777" w:rsidR="00B31E5C" w:rsidRDefault="00B31E5C" w:rsidP="00853060">
            <w:pPr>
              <w:rPr>
                <w:b/>
              </w:rPr>
            </w:pPr>
          </w:p>
          <w:p w14:paraId="23229D1F" w14:textId="77777777" w:rsidR="00CC13AD" w:rsidRDefault="00CC13AD" w:rsidP="00853060">
            <w:pPr>
              <w:rPr>
                <w:b/>
              </w:rPr>
            </w:pPr>
          </w:p>
          <w:p w14:paraId="01F26317" w14:textId="77777777" w:rsidR="00CC13AD" w:rsidRPr="0054443F" w:rsidRDefault="00CC13AD" w:rsidP="00853060">
            <w:pPr>
              <w:rPr>
                <w:b/>
              </w:rPr>
            </w:pPr>
          </w:p>
        </w:tc>
      </w:tr>
      <w:tr w:rsidR="00E43922" w:rsidRPr="00E43922" w14:paraId="626986F1" w14:textId="77777777" w:rsidTr="00072561">
        <w:tc>
          <w:tcPr>
            <w:tcW w:w="0" w:type="auto"/>
          </w:tcPr>
          <w:p w14:paraId="2D42454E" w14:textId="77777777" w:rsidR="00E43922" w:rsidRPr="00E43922" w:rsidRDefault="00605A30" w:rsidP="00093A33">
            <w:pPr>
              <w:numPr>
                <w:ilvl w:val="0"/>
                <w:numId w:val="1"/>
              </w:numPr>
            </w:pPr>
            <w:r>
              <w:lastRenderedPageBreak/>
              <w:t xml:space="preserve">(Ch. </w:t>
            </w:r>
            <w:r w:rsidR="002A5814">
              <w:t>4</w:t>
            </w:r>
            <w:proofErr w:type="gramStart"/>
            <w:r>
              <w:t xml:space="preserve">)  </w:t>
            </w:r>
            <w:r w:rsidR="009A0CD1">
              <w:t>Bangalore</w:t>
            </w:r>
            <w:proofErr w:type="gramEnd"/>
            <w:r w:rsidR="009A0CD1">
              <w:t xml:space="preserve"> has about 1 million people living in slums with no electricity, no running water, and poor sanitation.  This is the same place that is servicing the IT tech industry boom that is a key part to the globalization infra</w:t>
            </w:r>
            <w:r w:rsidR="009A0CD1" w:rsidRPr="009A0CD1">
              <w:t>structure</w:t>
            </w:r>
            <w:r w:rsidR="009A0CD1">
              <w:t xml:space="preserve"> chain.  </w:t>
            </w:r>
            <w:r w:rsidR="00F20272">
              <w:t xml:space="preserve">In what ways do you believe that globalization can help India’s citizens </w:t>
            </w:r>
            <w:proofErr w:type="gramStart"/>
            <w:r w:rsidR="00F20272">
              <w:t>as a whole with</w:t>
            </w:r>
            <w:proofErr w:type="gramEnd"/>
            <w:r w:rsidR="00F20272">
              <w:t xml:space="preserve"> national health care and education?  </w:t>
            </w:r>
          </w:p>
        </w:tc>
      </w:tr>
      <w:tr w:rsidR="00E43922" w:rsidRPr="0054443F" w14:paraId="2B0D0A44" w14:textId="77777777" w:rsidTr="00072561">
        <w:tc>
          <w:tcPr>
            <w:tcW w:w="0" w:type="auto"/>
          </w:tcPr>
          <w:p w14:paraId="056AC1F1" w14:textId="77777777" w:rsidR="00B6101E" w:rsidRPr="0054443F" w:rsidRDefault="00B6101E" w:rsidP="00B6101E">
            <w:pPr>
              <w:rPr>
                <w:b/>
              </w:rPr>
            </w:pPr>
            <w:r w:rsidRPr="00B6101E">
              <w:t>Answer the question here</w:t>
            </w:r>
            <w:r w:rsidRPr="0054443F">
              <w:rPr>
                <w:b/>
              </w:rPr>
              <w:t xml:space="preserve">: </w:t>
            </w:r>
          </w:p>
          <w:p w14:paraId="6B9EEDB9" w14:textId="77777777" w:rsidR="00B31E5C" w:rsidRPr="0054443F" w:rsidRDefault="00B31E5C" w:rsidP="00853060">
            <w:pPr>
              <w:rPr>
                <w:b/>
              </w:rPr>
            </w:pPr>
          </w:p>
          <w:p w14:paraId="4B12D4BB" w14:textId="77777777" w:rsidR="00B31E5C" w:rsidRDefault="00B31E5C" w:rsidP="00853060">
            <w:pPr>
              <w:rPr>
                <w:b/>
              </w:rPr>
            </w:pPr>
          </w:p>
          <w:p w14:paraId="2C77F3F5" w14:textId="77777777" w:rsidR="00CC13AD" w:rsidRDefault="00CC13AD" w:rsidP="00853060">
            <w:pPr>
              <w:rPr>
                <w:b/>
              </w:rPr>
            </w:pPr>
          </w:p>
          <w:p w14:paraId="10D6D8AC" w14:textId="77777777" w:rsidR="00CC13AD" w:rsidRDefault="00CC13AD" w:rsidP="00853060">
            <w:pPr>
              <w:rPr>
                <w:b/>
              </w:rPr>
            </w:pPr>
          </w:p>
          <w:p w14:paraId="1D42E9B8" w14:textId="77777777" w:rsidR="00CC13AD" w:rsidRPr="0054443F" w:rsidRDefault="00CC13AD" w:rsidP="00853060">
            <w:pPr>
              <w:rPr>
                <w:b/>
              </w:rPr>
            </w:pPr>
          </w:p>
        </w:tc>
      </w:tr>
      <w:tr w:rsidR="00E43922" w:rsidRPr="00E43922" w14:paraId="407BAF1A" w14:textId="77777777" w:rsidTr="00072561">
        <w:tc>
          <w:tcPr>
            <w:tcW w:w="0" w:type="auto"/>
          </w:tcPr>
          <w:p w14:paraId="2E4FA50D" w14:textId="77777777" w:rsidR="00E43922" w:rsidRPr="00E43922" w:rsidRDefault="00605A30" w:rsidP="00093A33">
            <w:pPr>
              <w:numPr>
                <w:ilvl w:val="0"/>
                <w:numId w:val="1"/>
              </w:numPr>
            </w:pPr>
            <w:r>
              <w:t xml:space="preserve">(Ch. </w:t>
            </w:r>
            <w:r w:rsidR="002A5814">
              <w:t>4</w:t>
            </w:r>
            <w:proofErr w:type="gramStart"/>
            <w:r>
              <w:t xml:space="preserve">)  </w:t>
            </w:r>
            <w:r w:rsidR="00F20272">
              <w:t>With</w:t>
            </w:r>
            <w:proofErr w:type="gramEnd"/>
            <w:r w:rsidR="00F20272">
              <w:t xml:space="preserve"> only 300 million people being effected from the outsourcing boom </w:t>
            </w:r>
            <w:r w:rsidR="00093A33">
              <w:t>of the</w:t>
            </w:r>
            <w:r w:rsidR="00F20272">
              <w:t xml:space="preserve"> 1 billion people in India, what </w:t>
            </w:r>
            <w:r w:rsidR="00093A33">
              <w:t xml:space="preserve">is </w:t>
            </w:r>
            <w:r w:rsidR="00F20272">
              <w:t xml:space="preserve">Abraham George currently doing to </w:t>
            </w:r>
            <w:r w:rsidR="00093A33">
              <w:t>help India</w:t>
            </w:r>
            <w:r w:rsidR="00F20272">
              <w:t xml:space="preserve"> prepare for the future</w:t>
            </w:r>
            <w:r>
              <w:t>?</w:t>
            </w:r>
            <w:r w:rsidR="00F20272">
              <w:t xml:space="preserve">  Do you think it will work; why or why not?</w:t>
            </w:r>
            <w:r>
              <w:t xml:space="preserve">  </w:t>
            </w:r>
          </w:p>
        </w:tc>
      </w:tr>
      <w:tr w:rsidR="00E43922" w:rsidRPr="0054443F" w14:paraId="6376145F" w14:textId="77777777" w:rsidTr="00072561">
        <w:tc>
          <w:tcPr>
            <w:tcW w:w="0" w:type="auto"/>
          </w:tcPr>
          <w:p w14:paraId="63F947F1" w14:textId="77777777" w:rsidR="00B6101E" w:rsidRPr="0054443F" w:rsidRDefault="00B6101E" w:rsidP="00B6101E">
            <w:pPr>
              <w:rPr>
                <w:b/>
              </w:rPr>
            </w:pPr>
            <w:r w:rsidRPr="00B6101E">
              <w:t>Answer the question here</w:t>
            </w:r>
            <w:r w:rsidRPr="0054443F">
              <w:rPr>
                <w:b/>
              </w:rPr>
              <w:t xml:space="preserve">: </w:t>
            </w:r>
          </w:p>
          <w:p w14:paraId="6D49DE09" w14:textId="77777777" w:rsidR="00B31E5C" w:rsidRPr="0054443F" w:rsidRDefault="00B31E5C" w:rsidP="00853060">
            <w:pPr>
              <w:rPr>
                <w:b/>
              </w:rPr>
            </w:pPr>
          </w:p>
          <w:p w14:paraId="45D7F847" w14:textId="77777777" w:rsidR="00B31E5C" w:rsidRDefault="00B31E5C" w:rsidP="00853060">
            <w:pPr>
              <w:rPr>
                <w:b/>
              </w:rPr>
            </w:pPr>
          </w:p>
          <w:p w14:paraId="095CA31F" w14:textId="77777777" w:rsidR="00CC13AD" w:rsidRDefault="00CC13AD" w:rsidP="00853060">
            <w:pPr>
              <w:rPr>
                <w:b/>
              </w:rPr>
            </w:pPr>
          </w:p>
          <w:p w14:paraId="41EAA23F" w14:textId="77777777" w:rsidR="00CC13AD" w:rsidRDefault="00CC13AD" w:rsidP="00853060">
            <w:pPr>
              <w:rPr>
                <w:b/>
              </w:rPr>
            </w:pPr>
          </w:p>
          <w:p w14:paraId="615F1763" w14:textId="77777777" w:rsidR="00CC13AD" w:rsidRDefault="00CC13AD" w:rsidP="00853060">
            <w:pPr>
              <w:rPr>
                <w:b/>
              </w:rPr>
            </w:pPr>
          </w:p>
          <w:p w14:paraId="18111C44" w14:textId="77777777" w:rsidR="00CC13AD" w:rsidRPr="0054443F" w:rsidRDefault="00CC13AD" w:rsidP="00853060">
            <w:pPr>
              <w:rPr>
                <w:b/>
              </w:rPr>
            </w:pPr>
          </w:p>
        </w:tc>
      </w:tr>
    </w:tbl>
    <w:p w14:paraId="43F87F24" w14:textId="77777777" w:rsidR="00D2154F" w:rsidRDefault="00D2154F" w:rsidP="002663E2">
      <w:pPr>
        <w:rPr>
          <w:u w:val="single"/>
        </w:rPr>
      </w:pPr>
    </w:p>
    <w:p w14:paraId="2F3260DF" w14:textId="77777777" w:rsidR="00D2154F" w:rsidRDefault="00D2154F" w:rsidP="002663E2"/>
    <w:p w14:paraId="3ABB07DB" w14:textId="77777777" w:rsidR="00D2154F" w:rsidRDefault="000058D7" w:rsidP="002663E2">
      <w:r>
        <w:rPr>
          <w:noProof/>
          <w:lang w:eastAsia="ja-JP"/>
        </w:rPr>
        <mc:AlternateContent>
          <mc:Choice Requires="wps">
            <w:drawing>
              <wp:inline distT="0" distB="0" distL="0" distR="0" wp14:anchorId="6C1C3BC5" wp14:editId="1C89373A">
                <wp:extent cx="1943100" cy="522605"/>
                <wp:effectExtent l="0" t="0" r="19050" b="10795"/>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522605"/>
                        </a:xfrm>
                        <a:prstGeom prst="rect">
                          <a:avLst/>
                        </a:prstGeom>
                        <a:solidFill>
                          <a:srgbClr val="FFFFFF"/>
                        </a:solidFill>
                        <a:ln w="9525">
                          <a:solidFill>
                            <a:srgbClr val="000000"/>
                          </a:solidFill>
                          <a:miter lim="800000"/>
                          <a:headEnd/>
                          <a:tailEnd/>
                        </a:ln>
                      </wps:spPr>
                      <wps:txbx>
                        <w:txbxContent>
                          <w:p w14:paraId="02FDD5FA" w14:textId="77777777" w:rsidR="00D2154F" w:rsidRDefault="00093A33" w:rsidP="00D2154F">
                            <w:proofErr w:type="spellStart"/>
                            <w:r>
                              <w:t>Molling</w:t>
                            </w:r>
                            <w:proofErr w:type="spellEnd"/>
                            <w:r>
                              <w:t xml:space="preserve">, M. Adam </w:t>
                            </w:r>
                          </w:p>
                          <w:p w14:paraId="5F068BD2" w14:textId="77777777" w:rsidR="00093A33" w:rsidRPr="00E43922" w:rsidRDefault="00093A33" w:rsidP="00D2154F">
                            <w:r>
                              <w:t>2009 Dec. 31</w:t>
                            </w:r>
                          </w:p>
                        </w:txbxContent>
                      </wps:txbx>
                      <wps:bodyPr rot="0" vert="horz" wrap="square" lIns="91440" tIns="45720" rIns="91440" bIns="45720" anchor="t" anchorCtr="0" upright="1">
                        <a:noAutofit/>
                      </wps:bodyPr>
                    </wps:wsp>
                  </a:graphicData>
                </a:graphic>
              </wp:inline>
            </w:drawing>
          </mc:Choice>
          <mc:Fallback>
            <w:pict>
              <v:shapetype w14:anchorId="6C1C3BC5" id="_x0000_t202" coordsize="21600,21600" o:spt="202" path="m,l,21600r21600,l21600,xe">
                <v:stroke joinstyle="miter"/>
                <v:path gradientshapeok="t" o:connecttype="rect"/>
              </v:shapetype>
              <v:shape id="Text Box 12" o:spid="_x0000_s1026" type="#_x0000_t202" style="width:153pt;height:41.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">
                <v:textbox>
                  <w:txbxContent>
                    <w:p w14:paraId="02FDD5FA" w14:textId="77777777" w:rsidR="00D2154F" w:rsidRDefault="00093A33" w:rsidP="00D2154F">
                      <w:proofErr w:type="spellStart"/>
                      <w:r>
                        <w:t>Molling</w:t>
                      </w:r>
                      <w:proofErr w:type="spellEnd"/>
                      <w:r>
                        <w:t xml:space="preserve">, M. Adam </w:t>
                      </w:r>
                    </w:p>
                    <w:p w14:paraId="5F068BD2" w14:textId="77777777" w:rsidR="00093A33" w:rsidRPr="00E43922" w:rsidRDefault="00093A33" w:rsidP="00D2154F">
                      <w:r>
                        <w:t>2009 Dec. 31</w:t>
                      </w:r>
                    </w:p>
                  </w:txbxContent>
                </v:textbox>
                <w10:anchorlock/>
              </v:shape>
            </w:pict>
          </mc:Fallback>
        </mc:AlternateContent>
      </w:r>
    </w:p>
    <w:p w14:paraId="342922EB" w14:textId="77777777" w:rsidR="00D2154F" w:rsidRDefault="00D2154F" w:rsidP="002663E2"/>
    <w:p w14:paraId="292D5A5A" w14:textId="77777777" w:rsidR="00D2154F" w:rsidRDefault="00D2154F" w:rsidP="002663E2"/>
    <w:p w14:paraId="4BF00563" w14:textId="77777777" w:rsidR="00D2154F" w:rsidRDefault="00D2154F" w:rsidP="002663E2"/>
    <w:p w14:paraId="520B86DF" w14:textId="77777777" w:rsidR="00D2154F" w:rsidRDefault="00D2154F" w:rsidP="00D2154F"/>
    <w:p w14:paraId="1F420609" w14:textId="77777777" w:rsidR="00D2154F" w:rsidRDefault="00D2154F" w:rsidP="00D2154F"/>
    <w:p w14:paraId="42EE45C3" w14:textId="77777777" w:rsidR="002A5814" w:rsidRDefault="002A5814" w:rsidP="00D2154F"/>
    <w:p w14:paraId="49F7100C" w14:textId="77777777" w:rsidR="002A5814" w:rsidRDefault="002A5814" w:rsidP="00D2154F"/>
    <w:p w14:paraId="262F7DC5" w14:textId="77777777" w:rsidR="002A5814" w:rsidRDefault="002A5814" w:rsidP="00D2154F"/>
    <w:p w14:paraId="06F8A724" w14:textId="77777777" w:rsidR="002A5814" w:rsidRDefault="002A5814" w:rsidP="00D2154F"/>
    <w:p w14:paraId="0C30C8E1" w14:textId="77777777" w:rsidR="002A5814" w:rsidRDefault="002A5814" w:rsidP="00D2154F"/>
    <w:p w14:paraId="46970713" w14:textId="77777777" w:rsidR="002A5814" w:rsidRDefault="002A5814" w:rsidP="00D2154F"/>
    <w:p w14:paraId="2AF74B9B" w14:textId="77777777" w:rsidR="008F4A24" w:rsidRPr="008F4A24" w:rsidRDefault="008F4A24" w:rsidP="002663E2">
      <w:pPr>
        <w:rPr>
          <w:u w:val="single"/>
        </w:rPr>
      </w:pPr>
    </w:p>
    <w:sectPr w:rsidR="008F4A24" w:rsidRPr="008F4A24">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EE0965"/>
    <w:multiLevelType w:val="hybridMultilevel"/>
    <w:tmpl w:val="1D50DC0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5C6E29F5"/>
    <w:multiLevelType w:val="hybridMultilevel"/>
    <w:tmpl w:val="C2060D54"/>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2" w15:restartNumberingAfterBreak="0">
    <w:nsid w:val="64404947"/>
    <w:multiLevelType w:val="hybridMultilevel"/>
    <w:tmpl w:val="53E4D0EC"/>
    <w:lvl w:ilvl="0" w:tplc="8626CEA4">
      <w:start w:val="1"/>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7DA6"/>
    <w:rsid w:val="000058D7"/>
    <w:rsid w:val="0001624F"/>
    <w:rsid w:val="00072561"/>
    <w:rsid w:val="00093A33"/>
    <w:rsid w:val="00096A38"/>
    <w:rsid w:val="00125B0F"/>
    <w:rsid w:val="001D655B"/>
    <w:rsid w:val="00201584"/>
    <w:rsid w:val="002663E2"/>
    <w:rsid w:val="00280E1C"/>
    <w:rsid w:val="002A5814"/>
    <w:rsid w:val="00315814"/>
    <w:rsid w:val="0032278D"/>
    <w:rsid w:val="003310EA"/>
    <w:rsid w:val="0036396A"/>
    <w:rsid w:val="00383212"/>
    <w:rsid w:val="003A13C6"/>
    <w:rsid w:val="004437C7"/>
    <w:rsid w:val="00461A4C"/>
    <w:rsid w:val="004A656F"/>
    <w:rsid w:val="004C42EF"/>
    <w:rsid w:val="004E0A5A"/>
    <w:rsid w:val="004F2F8B"/>
    <w:rsid w:val="004F7A2D"/>
    <w:rsid w:val="0054443F"/>
    <w:rsid w:val="005F7DA6"/>
    <w:rsid w:val="00605A30"/>
    <w:rsid w:val="006D4FA2"/>
    <w:rsid w:val="0070517F"/>
    <w:rsid w:val="007F3417"/>
    <w:rsid w:val="00807818"/>
    <w:rsid w:val="00830683"/>
    <w:rsid w:val="00853060"/>
    <w:rsid w:val="008E1307"/>
    <w:rsid w:val="008F4A24"/>
    <w:rsid w:val="00927449"/>
    <w:rsid w:val="00930341"/>
    <w:rsid w:val="00945E9F"/>
    <w:rsid w:val="0098437C"/>
    <w:rsid w:val="00987D8D"/>
    <w:rsid w:val="00994BCD"/>
    <w:rsid w:val="009A0CD1"/>
    <w:rsid w:val="009D6EF0"/>
    <w:rsid w:val="009E4446"/>
    <w:rsid w:val="00A45993"/>
    <w:rsid w:val="00A84635"/>
    <w:rsid w:val="00AE5B0F"/>
    <w:rsid w:val="00B31E5C"/>
    <w:rsid w:val="00B6101E"/>
    <w:rsid w:val="00C4060E"/>
    <w:rsid w:val="00C95A83"/>
    <w:rsid w:val="00CC13AD"/>
    <w:rsid w:val="00CC5EC1"/>
    <w:rsid w:val="00D13DAF"/>
    <w:rsid w:val="00D2154F"/>
    <w:rsid w:val="00D324CD"/>
    <w:rsid w:val="00D4654B"/>
    <w:rsid w:val="00DA63DA"/>
    <w:rsid w:val="00E036EF"/>
    <w:rsid w:val="00E43922"/>
    <w:rsid w:val="00E4513B"/>
    <w:rsid w:val="00E55385"/>
    <w:rsid w:val="00EC759C"/>
    <w:rsid w:val="00ED2186"/>
    <w:rsid w:val="00F17642"/>
    <w:rsid w:val="00F20272"/>
    <w:rsid w:val="00F536BC"/>
    <w:rsid w:val="00FE68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0E7BC2"/>
  <w15:docId w15:val="{638765B6-5D79-49E7-9871-EB56EE6BC3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E439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B31E5C"/>
    <w:rPr>
      <w:rFonts w:ascii="Tahoma" w:hAnsi="Tahoma" w:cs="Tahoma"/>
      <w:sz w:val="16"/>
      <w:szCs w:val="16"/>
    </w:rPr>
  </w:style>
  <w:style w:type="table" w:styleId="TableGridLight">
    <w:name w:val="Grid Table Light"/>
    <w:basedOn w:val="TableNormal"/>
    <w:uiPriority w:val="40"/>
    <w:rsid w:val="0007256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H:\Quizzes\BIO%20QUIZ%20Template_'09Aug.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BIO QUIZ Template_'09Aug</Template>
  <TotalTime>3</TotalTime>
  <Pages>4</Pages>
  <Words>815</Words>
  <Characters>4646</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Answer Key </vt:lpstr>
    </vt:vector>
  </TitlesOfParts>
  <Company>Brigham Young University Hawaii</Company>
  <LinksUpToDate>false</LinksUpToDate>
  <CharactersWithSpaces>5451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Answer Key</dc:title>
  <dc:subject/>
  <dc:creator>ALCS Office</dc:creator>
  <cp:keywords/>
  <dc:description/>
  <cp:lastModifiedBy>Brittney Olson</cp:lastModifiedBy>
  <cp:revision>6</cp:revision>
  <cp:lastPrinted>2010-02-24T21:35:00Z</cp:lastPrinted>
  <dcterms:created xsi:type="dcterms:W3CDTF">2016-02-24T22:18:00Z</dcterms:created>
  <dcterms:modified xsi:type="dcterms:W3CDTF">2020-07-22T21:15:00Z</dcterms:modified>
</cp:coreProperties>
</file>